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8849F" w14:textId="77777777" w:rsidR="00342199" w:rsidRDefault="00342199" w:rsidP="00F55CD1">
      <w:pPr>
        <w:pStyle w:val="Heading2"/>
        <w:rPr>
          <w:sz w:val="24"/>
          <w:szCs w:val="24"/>
        </w:rPr>
      </w:pPr>
      <w:bookmarkStart w:id="0" w:name="_Hlk132615545"/>
    </w:p>
    <w:p w14:paraId="686BF36D" w14:textId="77777777" w:rsidR="003546A6" w:rsidRDefault="003546A6" w:rsidP="002D6236">
      <w:pPr>
        <w:pStyle w:val="Heading1"/>
        <w:rPr>
          <w:sz w:val="40"/>
          <w:szCs w:val="40"/>
        </w:rPr>
      </w:pPr>
    </w:p>
    <w:p w14:paraId="78DCC09E" w14:textId="00610114" w:rsidR="002D6236" w:rsidRPr="00DA6CC1" w:rsidRDefault="00FC23EA" w:rsidP="002D6236">
      <w:pPr>
        <w:pStyle w:val="Heading1"/>
        <w:rPr>
          <w:sz w:val="40"/>
          <w:szCs w:val="40"/>
        </w:rPr>
      </w:pPr>
      <w:r w:rsidRPr="00DA6CC1">
        <w:rPr>
          <w:sz w:val="40"/>
          <w:szCs w:val="40"/>
        </w:rPr>
        <w:t>SEND FE Tutor (Fixed Ter</w:t>
      </w:r>
      <w:r w:rsidR="004E65D4">
        <w:rPr>
          <w:sz w:val="40"/>
          <w:szCs w:val="40"/>
        </w:rPr>
        <w:t>m</w:t>
      </w:r>
      <w:r w:rsidRPr="00DA6CC1">
        <w:rPr>
          <w:sz w:val="40"/>
          <w:szCs w:val="40"/>
        </w:rPr>
        <w:t>)</w:t>
      </w:r>
    </w:p>
    <w:p w14:paraId="7034B332" w14:textId="0F569933" w:rsidR="00F55CD1" w:rsidRPr="002D6236" w:rsidRDefault="00F55CD1" w:rsidP="002D6236">
      <w:pPr>
        <w:pStyle w:val="Heading1"/>
        <w:rPr>
          <w:sz w:val="32"/>
          <w:szCs w:val="32"/>
        </w:rPr>
      </w:pPr>
      <w:r w:rsidRPr="002D6236">
        <w:rPr>
          <w:sz w:val="32"/>
          <w:szCs w:val="32"/>
        </w:rPr>
        <w:t>Information for candidates</w:t>
      </w:r>
    </w:p>
    <w:p w14:paraId="46445133" w14:textId="77777777" w:rsidR="00FC23EA" w:rsidRDefault="00FC23EA" w:rsidP="00FC23EA">
      <w:r w:rsidRPr="0037389C">
        <w:t>Welcome to</w:t>
      </w:r>
      <w:r w:rsidRPr="00CD5EE2">
        <w:t xml:space="preserve"> InFocus, a charity dedicated to supporting young people with vision impairment and complex needs. Based in Exeter, in the beautiful southwest of England, we offer a range of education, care, therapy, and support services for those who need them most.</w:t>
      </w:r>
    </w:p>
    <w:p w14:paraId="45EBFC26" w14:textId="77777777" w:rsidR="00FC23EA" w:rsidRPr="00116CB8" w:rsidRDefault="00FC23EA" w:rsidP="00FC23EA">
      <w:pPr>
        <w:rPr>
          <w:sz w:val="14"/>
        </w:rPr>
      </w:pPr>
    </w:p>
    <w:p w14:paraId="093529DB" w14:textId="77777777" w:rsidR="00FC23EA" w:rsidRPr="00116CB8" w:rsidRDefault="00FC23EA" w:rsidP="00FC23EA">
      <w:pPr>
        <w:rPr>
          <w:sz w:val="14"/>
        </w:rPr>
      </w:pPr>
      <w:r w:rsidRPr="00CD5EE2">
        <w:t>Our services cater to young people with all levels of vision impairment, multi-sensory impairment, and a wide range of complex needs.</w:t>
      </w:r>
    </w:p>
    <w:p w14:paraId="46552E9B" w14:textId="77777777" w:rsidR="00116CB8" w:rsidRPr="00CD5EE2" w:rsidRDefault="00116CB8" w:rsidP="00342199">
      <w:pPr>
        <w:pStyle w:val="Heading3"/>
      </w:pPr>
      <w:r w:rsidRPr="00CD5EE2">
        <w:t>Our services include:</w:t>
      </w:r>
    </w:p>
    <w:p w14:paraId="130AC2A4" w14:textId="77777777" w:rsidR="00FC23EA" w:rsidRDefault="00FC23EA" w:rsidP="00FC23EA">
      <w:pPr>
        <w:pStyle w:val="ListParagraph"/>
        <w:numPr>
          <w:ilvl w:val="0"/>
          <w:numId w:val="15"/>
        </w:numPr>
      </w:pPr>
      <w:r w:rsidRPr="00CD5EE2">
        <w:t xml:space="preserve">A </w:t>
      </w:r>
      <w:r>
        <w:t xml:space="preserve">specialist college for </w:t>
      </w:r>
      <w:r w:rsidRPr="00CD5EE2">
        <w:t xml:space="preserve">day and residential </w:t>
      </w:r>
      <w:r>
        <w:t>students</w:t>
      </w:r>
      <w:r w:rsidRPr="00CD5EE2">
        <w:t xml:space="preserve"> (16-2</w:t>
      </w:r>
      <w:r>
        <w:t>5</w:t>
      </w:r>
      <w:r w:rsidRPr="00CD5EE2">
        <w:t>)</w:t>
      </w:r>
      <w:r>
        <w:t>.</w:t>
      </w:r>
    </w:p>
    <w:p w14:paraId="1ED9BD3C" w14:textId="77777777" w:rsidR="00FC23EA" w:rsidRPr="00CD5EE2" w:rsidRDefault="00FC23EA" w:rsidP="00FC23EA">
      <w:pPr>
        <w:pStyle w:val="ListParagraph"/>
        <w:numPr>
          <w:ilvl w:val="0"/>
          <w:numId w:val="15"/>
        </w:numPr>
      </w:pPr>
      <w:r>
        <w:t xml:space="preserve">A Life and Living Skills Programme, designed to provide bespoke support to young adults, post College or preparing for their next steps. </w:t>
      </w:r>
    </w:p>
    <w:p w14:paraId="223D6E5B" w14:textId="77777777" w:rsidR="00FC23EA" w:rsidRPr="00CD5EE2" w:rsidRDefault="00FC23EA" w:rsidP="00FC23EA">
      <w:pPr>
        <w:pStyle w:val="ListParagraph"/>
        <w:numPr>
          <w:ilvl w:val="0"/>
          <w:numId w:val="15"/>
        </w:numPr>
        <w:spacing w:after="0" w:line="240" w:lineRule="auto"/>
      </w:pPr>
      <w:r w:rsidRPr="00CD5EE2">
        <w:t xml:space="preserve">A </w:t>
      </w:r>
      <w:r>
        <w:t>r</w:t>
      </w:r>
      <w:r w:rsidRPr="00CD5EE2">
        <w:t xml:space="preserve">esidential </w:t>
      </w:r>
      <w:r>
        <w:t>c</w:t>
      </w:r>
      <w:r w:rsidRPr="00CD5EE2">
        <w:t xml:space="preserve">are </w:t>
      </w:r>
      <w:r>
        <w:t>c</w:t>
      </w:r>
      <w:r w:rsidRPr="00CD5EE2">
        <w:t>entre at St David’s House providing a full and active life for young adults needing nursing or social care</w:t>
      </w:r>
      <w:r>
        <w:rPr>
          <w:rStyle w:val="A2"/>
          <w:sz w:val="22"/>
          <w:szCs w:val="22"/>
        </w:rPr>
        <w:t>.</w:t>
      </w:r>
    </w:p>
    <w:p w14:paraId="29BF5E72" w14:textId="77777777" w:rsidR="00FC23EA" w:rsidRPr="00CD5EE2" w:rsidRDefault="00FC23EA" w:rsidP="00FC23EA">
      <w:pPr>
        <w:pStyle w:val="ListParagraph"/>
        <w:numPr>
          <w:ilvl w:val="0"/>
          <w:numId w:val="15"/>
        </w:numPr>
      </w:pPr>
      <w:r>
        <w:t>Jigsaw, our a</w:t>
      </w:r>
      <w:r w:rsidRPr="00CD5EE2">
        <w:t xml:space="preserve">dult </w:t>
      </w:r>
      <w:r>
        <w:t>d</w:t>
      </w:r>
      <w:r w:rsidRPr="00CD5EE2">
        <w:t xml:space="preserve">ay </w:t>
      </w:r>
      <w:r>
        <w:t>c</w:t>
      </w:r>
      <w:r w:rsidRPr="00CD5EE2">
        <w:t xml:space="preserve">are </w:t>
      </w:r>
      <w:r>
        <w:t>s</w:t>
      </w:r>
      <w:r w:rsidRPr="00CD5EE2">
        <w:t>ervices, allowing adults to enjoy activities and social contact with the full support of trained staff, five days a week</w:t>
      </w:r>
      <w:r>
        <w:t>.</w:t>
      </w:r>
    </w:p>
    <w:p w14:paraId="2D96F689" w14:textId="77777777" w:rsidR="00FC23EA" w:rsidRPr="00CD5EE2" w:rsidRDefault="00FC23EA" w:rsidP="00FC23EA">
      <w:pPr>
        <w:pStyle w:val="ListParagraph"/>
        <w:numPr>
          <w:ilvl w:val="0"/>
          <w:numId w:val="15"/>
        </w:numPr>
      </w:pPr>
      <w:r w:rsidRPr="00CD5EE2">
        <w:t xml:space="preserve">Supported </w:t>
      </w:r>
      <w:r>
        <w:t>l</w:t>
      </w:r>
      <w:r w:rsidRPr="00CD5EE2">
        <w:t>iving houses offering independence with just the right amount of support in four different properties on the edge of Exeter</w:t>
      </w:r>
      <w:r>
        <w:t>.</w:t>
      </w:r>
    </w:p>
    <w:p w14:paraId="137CA550" w14:textId="77777777" w:rsidR="00FC23EA" w:rsidRPr="00CD5EE2" w:rsidRDefault="00FC23EA" w:rsidP="00FC23EA">
      <w:pPr>
        <w:pStyle w:val="ListParagraph"/>
        <w:numPr>
          <w:ilvl w:val="0"/>
          <w:numId w:val="15"/>
        </w:numPr>
      </w:pPr>
      <w:r w:rsidRPr="00CD5EE2">
        <w:t>Supported internships, work placements and work opportunities</w:t>
      </w:r>
      <w:r>
        <w:t>.</w:t>
      </w:r>
      <w:r w:rsidRPr="00CD5EE2">
        <w:t xml:space="preserve"> </w:t>
      </w:r>
    </w:p>
    <w:p w14:paraId="2FDEA2BD" w14:textId="77777777" w:rsidR="00FC23EA" w:rsidRPr="00CD5EE2" w:rsidRDefault="00FC23EA" w:rsidP="00FC23EA">
      <w:pPr>
        <w:pStyle w:val="ListParagraph"/>
        <w:numPr>
          <w:ilvl w:val="0"/>
          <w:numId w:val="15"/>
        </w:numPr>
      </w:pPr>
      <w:r w:rsidRPr="00CD5EE2">
        <w:t>Education and community outreach</w:t>
      </w:r>
      <w:r>
        <w:t>.</w:t>
      </w:r>
      <w:r w:rsidRPr="00CD5EE2">
        <w:t xml:space="preserve"> </w:t>
      </w:r>
    </w:p>
    <w:p w14:paraId="6C5F276E" w14:textId="77777777" w:rsidR="00FC23EA" w:rsidRDefault="00FC23EA" w:rsidP="00FC23EA">
      <w:pPr>
        <w:pStyle w:val="Heading3"/>
      </w:pPr>
      <w:r w:rsidRPr="00342199">
        <w:t xml:space="preserve">Our </w:t>
      </w:r>
      <w:r>
        <w:t>purpose</w:t>
      </w:r>
    </w:p>
    <w:p w14:paraId="197899E7" w14:textId="77777777" w:rsidR="00FC23EA" w:rsidRDefault="00FC23EA" w:rsidP="00FC23EA">
      <w:pPr>
        <w:rPr>
          <w:lang w:eastAsia="en-US"/>
        </w:rPr>
      </w:pPr>
      <w:r>
        <w:t>Everyone deserves the opportunity to live their life to the fullest, taking every chance to make decisions and control their own futures. At InFocus, we are dedicated to making this a reality for people with vision impairments and complex needs across the UK. They often face a multitude of barriers due to the combined impact of being blind or having partial sight, together with having other disabilities and support needs.</w:t>
      </w:r>
    </w:p>
    <w:p w14:paraId="42B4FEF8" w14:textId="77777777" w:rsidR="00FC23EA" w:rsidRPr="004822AA" w:rsidRDefault="00FC23EA" w:rsidP="00FC23EA">
      <w:pPr>
        <w:rPr>
          <w:rFonts w:eastAsiaTheme="majorEastAsia" w:cstheme="minorHAnsi"/>
          <w:b/>
          <w:color w:val="DF2A4B"/>
          <w:sz w:val="26"/>
          <w:szCs w:val="26"/>
          <w:lang w:eastAsia="en-US"/>
        </w:rPr>
      </w:pPr>
      <w:r w:rsidRPr="004822AA">
        <w:rPr>
          <w:rFonts w:eastAsiaTheme="majorEastAsia" w:cstheme="minorHAnsi"/>
          <w:b/>
          <w:color w:val="DF2A4B"/>
          <w:sz w:val="26"/>
          <w:szCs w:val="26"/>
          <w:lang w:eastAsia="en-US"/>
        </w:rPr>
        <w:t>What we do</w:t>
      </w:r>
    </w:p>
    <w:p w14:paraId="213C7E49" w14:textId="77777777" w:rsidR="00C816DA" w:rsidRDefault="00FC23EA" w:rsidP="00FC23EA">
      <w:pPr>
        <w:rPr>
          <w:lang w:eastAsia="en-US"/>
        </w:rPr>
      </w:pPr>
      <w:r w:rsidRPr="004822AA">
        <w:rPr>
          <w:lang w:eastAsia="en-US"/>
        </w:rPr>
        <w:t>We use our specialist expertise and knowledge to help each person with vision impairment and complex needs to find their unique pathway towards their very best life.</w:t>
      </w:r>
    </w:p>
    <w:p w14:paraId="34A657F2" w14:textId="4CEC5317" w:rsidR="00FC23EA" w:rsidRPr="004822AA" w:rsidRDefault="00FC23EA" w:rsidP="00FC23EA">
      <w:pPr>
        <w:rPr>
          <w:sz w:val="18"/>
          <w:szCs w:val="18"/>
          <w:lang w:eastAsia="en-US"/>
        </w:rPr>
      </w:pPr>
      <w:r>
        <w:rPr>
          <w:lang w:eastAsia="en-US"/>
        </w:rPr>
        <w:br/>
      </w:r>
    </w:p>
    <w:p w14:paraId="6C88AF4F" w14:textId="77777777" w:rsidR="00FC23EA" w:rsidRPr="004822AA" w:rsidRDefault="00FC23EA" w:rsidP="00FC23EA">
      <w:pPr>
        <w:rPr>
          <w:lang w:eastAsia="en-US"/>
        </w:rPr>
      </w:pPr>
      <w:r w:rsidRPr="004822AA">
        <w:rPr>
          <w:lang w:eastAsia="en-US"/>
        </w:rPr>
        <w:lastRenderedPageBreak/>
        <w:t>We transform lives by:</w:t>
      </w:r>
      <w:r w:rsidRPr="004822AA">
        <w:rPr>
          <w:lang w:eastAsia="en-US"/>
        </w:rPr>
        <w:br/>
        <w:t> </w:t>
      </w:r>
    </w:p>
    <w:p w14:paraId="52BA6614" w14:textId="77777777" w:rsidR="00FC23EA" w:rsidRPr="004822AA" w:rsidRDefault="00FC23EA" w:rsidP="00FC23EA">
      <w:pPr>
        <w:numPr>
          <w:ilvl w:val="0"/>
          <w:numId w:val="28"/>
        </w:numPr>
        <w:rPr>
          <w:lang w:eastAsia="en-US"/>
        </w:rPr>
      </w:pPr>
      <w:r w:rsidRPr="004822AA">
        <w:rPr>
          <w:lang w:eastAsia="en-US"/>
        </w:rPr>
        <w:t xml:space="preserve">Preparing young people with vision impairments and complex needs for adulthood.  We offer a specialist residential college for </w:t>
      </w:r>
      <w:proofErr w:type="gramStart"/>
      <w:r w:rsidRPr="004822AA">
        <w:rPr>
          <w:lang w:eastAsia="en-US"/>
        </w:rPr>
        <w:t>16-25 year-olds</w:t>
      </w:r>
      <w:proofErr w:type="gramEnd"/>
      <w:r w:rsidRPr="004822AA">
        <w:rPr>
          <w:lang w:eastAsia="en-US"/>
        </w:rPr>
        <w:t>.</w:t>
      </w:r>
    </w:p>
    <w:p w14:paraId="53EAFB2F" w14:textId="77777777" w:rsidR="00FC23EA" w:rsidRPr="004822AA" w:rsidRDefault="00FC23EA" w:rsidP="00FC23EA">
      <w:pPr>
        <w:numPr>
          <w:ilvl w:val="0"/>
          <w:numId w:val="28"/>
        </w:numPr>
        <w:rPr>
          <w:lang w:eastAsia="en-US"/>
        </w:rPr>
      </w:pPr>
      <w:r w:rsidRPr="004822AA">
        <w:rPr>
          <w:lang w:eastAsia="en-US"/>
        </w:rPr>
        <w:t>Creating opportunities to live a full, active and purposeful live.  We provide specialist residential care, a supported living service and day services for individuals over 18.</w:t>
      </w:r>
    </w:p>
    <w:p w14:paraId="78B325D1" w14:textId="77777777" w:rsidR="00FC23EA" w:rsidRPr="004822AA" w:rsidRDefault="00FC23EA" w:rsidP="00FC23EA">
      <w:pPr>
        <w:numPr>
          <w:ilvl w:val="0"/>
          <w:numId w:val="28"/>
        </w:numPr>
        <w:rPr>
          <w:lang w:eastAsia="en-US"/>
        </w:rPr>
      </w:pPr>
      <w:r w:rsidRPr="004822AA">
        <w:rPr>
          <w:lang w:eastAsia="en-US"/>
        </w:rPr>
        <w:t>Improving understanding of vision impairment and complex needs and how to best support people.  We deliver training, develop partnerships and contribute our expertise to enhance the quality of support available to people beyond those using InFocus services.”</w:t>
      </w:r>
    </w:p>
    <w:p w14:paraId="6F4E49CD" w14:textId="77777777" w:rsidR="002D6236" w:rsidRPr="004545BD" w:rsidRDefault="002D6236" w:rsidP="002D6236">
      <w:pPr>
        <w:pStyle w:val="Heading3"/>
        <w:rPr>
          <w:rFonts w:eastAsia="Times New Roman"/>
        </w:rPr>
      </w:pPr>
      <w:r w:rsidRPr="004545BD">
        <w:rPr>
          <w:rFonts w:eastAsia="Times New Roman"/>
        </w:rPr>
        <w:t>What’s it like to work at InFocus?</w:t>
      </w:r>
    </w:p>
    <w:p w14:paraId="29722241" w14:textId="77777777" w:rsidR="002D6236" w:rsidRPr="00116CB8" w:rsidRDefault="002D6236" w:rsidP="002D6236">
      <w:pPr>
        <w:rPr>
          <w:sz w:val="14"/>
        </w:rPr>
      </w:pPr>
      <w:r w:rsidRPr="00CD5EE2">
        <w:t xml:space="preserve">If you're interested in joining our team, you'll be part of a community of approximately 250 employees, led by CEO Jane </w:t>
      </w:r>
      <w:r>
        <w:t>Dye</w:t>
      </w:r>
      <w:r w:rsidRPr="00CD5EE2">
        <w:t xml:space="preserve"> and an Executive Team of </w:t>
      </w:r>
      <w:r>
        <w:t>D</w:t>
      </w:r>
      <w:r w:rsidRPr="00CD5EE2">
        <w:t>irectors. You'll work alongside colleagues from a range of disciplines, including classroom teaching, support workers, mobility and therapy, fundraising and marketing, and more.</w:t>
      </w:r>
      <w:r>
        <w:br/>
      </w:r>
    </w:p>
    <w:p w14:paraId="1A98D6EE" w14:textId="77777777" w:rsidR="002D6236" w:rsidRPr="006F3CD8" w:rsidRDefault="002D6236" w:rsidP="002D6236">
      <w:pPr>
        <w:spacing w:after="120"/>
        <w:rPr>
          <w:sz w:val="4"/>
        </w:rPr>
      </w:pPr>
      <w:r w:rsidRPr="00CD5EE2">
        <w:t xml:space="preserve">The work of the charity is governed by an active and engaged Board of Trustees.  </w:t>
      </w:r>
      <w:r>
        <w:br/>
      </w:r>
    </w:p>
    <w:p w14:paraId="747A2E97" w14:textId="77777777" w:rsidR="002D6236" w:rsidRPr="00CD5EE2" w:rsidRDefault="002D6236" w:rsidP="002D6236">
      <w:pPr>
        <w:spacing w:after="120"/>
      </w:pPr>
      <w:r w:rsidRPr="00CD5EE2">
        <w:t xml:space="preserve">We have an ambitious vision for our charity, and you will be joining a dynamic and growing organisation.  We are expanding our services </w:t>
      </w:r>
      <w:proofErr w:type="gramStart"/>
      <w:r w:rsidRPr="00CD5EE2">
        <w:t>in the near future</w:t>
      </w:r>
      <w:proofErr w:type="gramEnd"/>
      <w:r w:rsidRPr="00CD5EE2">
        <w:t>.</w:t>
      </w:r>
    </w:p>
    <w:p w14:paraId="0E5A57A9" w14:textId="77777777" w:rsidR="002D6236" w:rsidRDefault="002D6236" w:rsidP="002D6236">
      <w:pPr>
        <w:spacing w:after="120"/>
      </w:pPr>
      <w:r w:rsidRPr="00CD5EE2">
        <w:t xml:space="preserve">You’ll get a feel for what we do and what it is like to work for InFocus by looking at </w:t>
      </w:r>
      <w:hyperlink r:id="rId7" w:history="1">
        <w:r w:rsidRPr="00CD5EE2">
          <w:rPr>
            <w:rStyle w:val="Hyperlink"/>
          </w:rPr>
          <w:t>our website</w:t>
        </w:r>
      </w:hyperlink>
      <w:r w:rsidRPr="00CD5EE2">
        <w:t xml:space="preserve"> and social media channels (you’ll find us on </w:t>
      </w:r>
      <w:hyperlink r:id="rId8" w:history="1">
        <w:r w:rsidRPr="00D8173A">
          <w:rPr>
            <w:rStyle w:val="Hyperlink"/>
          </w:rPr>
          <w:t>Instagram</w:t>
        </w:r>
      </w:hyperlink>
      <w:r w:rsidRPr="00CD5EE2">
        <w:t xml:space="preserve">, </w:t>
      </w:r>
      <w:hyperlink r:id="rId9" w:history="1">
        <w:r w:rsidRPr="00D8173A">
          <w:rPr>
            <w:rStyle w:val="Hyperlink"/>
          </w:rPr>
          <w:t>Facebook</w:t>
        </w:r>
      </w:hyperlink>
      <w:r w:rsidRPr="00CD5EE2">
        <w:t xml:space="preserve">, </w:t>
      </w:r>
      <w:hyperlink r:id="rId10" w:history="1">
        <w:r w:rsidRPr="00D8173A">
          <w:rPr>
            <w:rStyle w:val="Hyperlink"/>
          </w:rPr>
          <w:t>LinkedIn</w:t>
        </w:r>
      </w:hyperlink>
      <w:r w:rsidRPr="00CD5EE2">
        <w:t xml:space="preserve"> and </w:t>
      </w:r>
      <w:hyperlink r:id="rId11" w:history="1">
        <w:r w:rsidRPr="00D8173A">
          <w:rPr>
            <w:rStyle w:val="Hyperlink"/>
          </w:rPr>
          <w:t>YouTube</w:t>
        </w:r>
      </w:hyperlink>
      <w:r w:rsidRPr="00CD5EE2">
        <w:t>).</w:t>
      </w:r>
    </w:p>
    <w:p w14:paraId="4CA532B6" w14:textId="77777777" w:rsidR="00DA6CC1" w:rsidRPr="004545BD" w:rsidRDefault="00DA6CC1" w:rsidP="00DA6CC1">
      <w:pPr>
        <w:pStyle w:val="Heading3"/>
        <w:rPr>
          <w:rFonts w:eastAsia="Times New Roman"/>
        </w:rPr>
      </w:pPr>
      <w:r w:rsidRPr="004545BD">
        <w:rPr>
          <w:rFonts w:eastAsia="Times New Roman"/>
        </w:rPr>
        <w:t>Comprehensive Induction Programme</w:t>
      </w:r>
    </w:p>
    <w:p w14:paraId="78974C47" w14:textId="77777777" w:rsidR="00DA6CC1" w:rsidRPr="002F2F4C" w:rsidRDefault="00DA6CC1" w:rsidP="00DA6CC1">
      <w:pPr>
        <w:shd w:val="clear" w:color="auto" w:fill="FFFFFF"/>
        <w:spacing w:after="180" w:line="240" w:lineRule="auto"/>
        <w:rPr>
          <w:lang w:eastAsia="en-US"/>
        </w:rPr>
      </w:pPr>
      <w:r w:rsidRPr="002F2F4C">
        <w:rPr>
          <w:lang w:eastAsia="en-US"/>
        </w:rPr>
        <w:t xml:space="preserve">We are committed to supporting all new team members with a comprehensive and structured start to their journey with us. All new employees take part in a </w:t>
      </w:r>
      <w:r w:rsidRPr="002F2F4C">
        <w:rPr>
          <w:b/>
          <w:bCs/>
          <w:lang w:eastAsia="en-US"/>
        </w:rPr>
        <w:t>two-week induction programme</w:t>
      </w:r>
      <w:r>
        <w:rPr>
          <w:lang w:eastAsia="en-US"/>
        </w:rPr>
        <w:t xml:space="preserve"> held Monday to Friday, 9.00- 17.00 </w:t>
      </w:r>
      <w:r w:rsidRPr="002F2F4C">
        <w:rPr>
          <w:lang w:eastAsia="en-US"/>
        </w:rPr>
        <w:t>designed to ensure you feel welcomed, informed, and confident in your new role.</w:t>
      </w:r>
    </w:p>
    <w:p w14:paraId="5F5629AA" w14:textId="77777777" w:rsidR="00DA6CC1" w:rsidRPr="002F2F4C" w:rsidRDefault="00DA6CC1" w:rsidP="00DA6CC1">
      <w:pPr>
        <w:shd w:val="clear" w:color="auto" w:fill="FFFFFF"/>
        <w:spacing w:after="180" w:line="240" w:lineRule="auto"/>
        <w:rPr>
          <w:lang w:eastAsia="en-US"/>
        </w:rPr>
      </w:pPr>
      <w:r w:rsidRPr="002F2F4C">
        <w:rPr>
          <w:lang w:eastAsia="en-US"/>
        </w:rPr>
        <w:t>Our induction includes:</w:t>
      </w:r>
    </w:p>
    <w:p w14:paraId="078951ED" w14:textId="77777777" w:rsidR="00DA6CC1" w:rsidRPr="002F2F4C" w:rsidRDefault="00DA6CC1" w:rsidP="00DA6CC1">
      <w:pPr>
        <w:numPr>
          <w:ilvl w:val="0"/>
          <w:numId w:val="29"/>
        </w:numPr>
        <w:shd w:val="clear" w:color="auto" w:fill="FFFFFF"/>
        <w:spacing w:after="180" w:line="240" w:lineRule="auto"/>
        <w:rPr>
          <w:lang w:eastAsia="en-US"/>
        </w:rPr>
      </w:pPr>
      <w:r w:rsidRPr="002F2F4C">
        <w:rPr>
          <w:lang w:eastAsia="en-US"/>
        </w:rPr>
        <w:t>An introduction to our organization, values, and ways of working</w:t>
      </w:r>
    </w:p>
    <w:p w14:paraId="3A18AB8B" w14:textId="77777777" w:rsidR="00DA6CC1" w:rsidRPr="002F2F4C" w:rsidRDefault="00DA6CC1" w:rsidP="00DA6CC1">
      <w:pPr>
        <w:numPr>
          <w:ilvl w:val="0"/>
          <w:numId w:val="29"/>
        </w:numPr>
        <w:shd w:val="clear" w:color="auto" w:fill="FFFFFF"/>
        <w:spacing w:after="180" w:line="240" w:lineRule="auto"/>
        <w:rPr>
          <w:lang w:eastAsia="en-US"/>
        </w:rPr>
      </w:pPr>
      <w:r w:rsidRPr="002F2F4C">
        <w:rPr>
          <w:lang w:eastAsia="en-US"/>
        </w:rPr>
        <w:t>Orientation sessions covering key policies, systems</w:t>
      </w:r>
      <w:r>
        <w:rPr>
          <w:lang w:eastAsia="en-US"/>
        </w:rPr>
        <w:t xml:space="preserve"> and processes</w:t>
      </w:r>
    </w:p>
    <w:p w14:paraId="5F79C10C" w14:textId="77777777" w:rsidR="00DA6CC1" w:rsidRPr="002F2F4C" w:rsidRDefault="00DA6CC1" w:rsidP="00DA6CC1">
      <w:pPr>
        <w:numPr>
          <w:ilvl w:val="0"/>
          <w:numId w:val="29"/>
        </w:numPr>
        <w:shd w:val="clear" w:color="auto" w:fill="FFFFFF"/>
        <w:spacing w:after="180" w:line="240" w:lineRule="auto"/>
        <w:rPr>
          <w:lang w:eastAsia="en-US"/>
        </w:rPr>
      </w:pPr>
      <w:r w:rsidRPr="002F2F4C">
        <w:rPr>
          <w:lang w:eastAsia="en-US"/>
        </w:rPr>
        <w:t>Role-specific training tailored to your responsibilities</w:t>
      </w:r>
    </w:p>
    <w:p w14:paraId="5CEFC31F" w14:textId="77777777" w:rsidR="00DA6CC1" w:rsidRPr="002F2F4C" w:rsidRDefault="00DA6CC1" w:rsidP="00DA6CC1">
      <w:pPr>
        <w:numPr>
          <w:ilvl w:val="0"/>
          <w:numId w:val="29"/>
        </w:numPr>
        <w:shd w:val="clear" w:color="auto" w:fill="FFFFFF"/>
        <w:spacing w:after="180" w:line="240" w:lineRule="auto"/>
        <w:rPr>
          <w:lang w:eastAsia="en-US"/>
        </w:rPr>
      </w:pPr>
      <w:r w:rsidRPr="002F2F4C">
        <w:rPr>
          <w:lang w:eastAsia="en-US"/>
        </w:rPr>
        <w:t>Opportunities to meet with colleagues across teams and departments</w:t>
      </w:r>
    </w:p>
    <w:p w14:paraId="751D6D53" w14:textId="77777777" w:rsidR="00DA6CC1" w:rsidRDefault="00DA6CC1" w:rsidP="00DA6CC1">
      <w:pPr>
        <w:numPr>
          <w:ilvl w:val="0"/>
          <w:numId w:val="29"/>
        </w:numPr>
        <w:shd w:val="clear" w:color="auto" w:fill="FFFFFF"/>
        <w:spacing w:after="180" w:line="240" w:lineRule="auto"/>
        <w:rPr>
          <w:lang w:eastAsia="en-US"/>
        </w:rPr>
      </w:pPr>
      <w:r w:rsidRPr="002F2F4C">
        <w:rPr>
          <w:lang w:eastAsia="en-US"/>
        </w:rPr>
        <w:t>Ongoing support and check-ins to help you settle in smoothly</w:t>
      </w:r>
    </w:p>
    <w:p w14:paraId="04F80D08" w14:textId="77777777" w:rsidR="00DA6CC1" w:rsidRPr="00473700" w:rsidRDefault="00DA6CC1" w:rsidP="00DA6CC1">
      <w:pPr>
        <w:spacing w:before="100" w:beforeAutospacing="1" w:after="100" w:afterAutospacing="1" w:line="240" w:lineRule="auto"/>
        <w:rPr>
          <w:rFonts w:cs="Times New Roman"/>
        </w:rPr>
      </w:pPr>
      <w:r w:rsidRPr="00473700">
        <w:rPr>
          <w:rFonts w:cs="Times New Roman"/>
        </w:rPr>
        <w:lastRenderedPageBreak/>
        <w:t>It is our expectation that all new employees will complete all aspects of the formal induction process</w:t>
      </w:r>
      <w:r>
        <w:rPr>
          <w:rFonts w:cs="Times New Roman"/>
        </w:rPr>
        <w:t>,</w:t>
      </w:r>
      <w:r w:rsidRPr="00473700">
        <w:rPr>
          <w:rFonts w:cs="Times New Roman"/>
        </w:rPr>
        <w:t xml:space="preserve"> </w:t>
      </w:r>
      <w:r>
        <w:rPr>
          <w:rFonts w:cs="Arial"/>
          <w:color w:val="333333"/>
        </w:rPr>
        <w:t xml:space="preserve">although we try to be flexible where we can, especially when these timings may not reflect your normal working pattern going forward. </w:t>
      </w:r>
      <w:r w:rsidRPr="00473700">
        <w:rPr>
          <w:rFonts w:cs="Times New Roman"/>
        </w:rPr>
        <w:t>This two-week induction lays a strong foundation for your success and helps you integrate into both your role and the wider team.</w:t>
      </w:r>
    </w:p>
    <w:p w14:paraId="3B189365" w14:textId="77777777" w:rsidR="00DA6CC1" w:rsidRPr="00342199" w:rsidRDefault="00DA6CC1" w:rsidP="00DA6CC1">
      <w:pPr>
        <w:pStyle w:val="Heading3"/>
      </w:pPr>
      <w:r w:rsidRPr="00342199">
        <w:t xml:space="preserve">How we say thank you </w:t>
      </w:r>
    </w:p>
    <w:p w14:paraId="38DB58F7" w14:textId="77777777" w:rsidR="00DA6CC1" w:rsidRPr="002B624A" w:rsidRDefault="00DA6CC1" w:rsidP="00DA6CC1">
      <w:pPr>
        <w:pStyle w:val="ListParagraph"/>
        <w:numPr>
          <w:ilvl w:val="0"/>
          <w:numId w:val="12"/>
        </w:numPr>
        <w:sectPr w:rsidR="00DA6CC1" w:rsidRPr="002B624A" w:rsidSect="00DA6CC1">
          <w:headerReference w:type="first" r:id="rId12"/>
          <w:type w:val="continuous"/>
          <w:pgSz w:w="11900" w:h="16840"/>
          <w:pgMar w:top="1440" w:right="1440" w:bottom="1440" w:left="1440" w:header="709" w:footer="709" w:gutter="0"/>
          <w:cols w:space="708"/>
          <w:titlePg/>
          <w:docGrid w:linePitch="360"/>
        </w:sectPr>
      </w:pPr>
    </w:p>
    <w:p w14:paraId="51F0DC50" w14:textId="77777777" w:rsidR="00DA6CC1" w:rsidRPr="002B624A" w:rsidRDefault="00DA6CC1" w:rsidP="00DA6CC1">
      <w:pPr>
        <w:pStyle w:val="ListParagraph"/>
        <w:numPr>
          <w:ilvl w:val="0"/>
          <w:numId w:val="18"/>
        </w:numPr>
      </w:pPr>
      <w:r>
        <w:t>Six</w:t>
      </w:r>
      <w:r w:rsidRPr="002B624A">
        <w:t xml:space="preserve"> weeks </w:t>
      </w:r>
      <w:r>
        <w:t>annual leave</w:t>
      </w:r>
      <w:r w:rsidRPr="002B624A">
        <w:t xml:space="preserve"> plus </w:t>
      </w:r>
      <w:r>
        <w:t>eight</w:t>
      </w:r>
      <w:r w:rsidRPr="002B624A">
        <w:t xml:space="preserve"> bank holidays </w:t>
      </w:r>
      <w:r>
        <w:t>(</w:t>
      </w:r>
      <w:r w:rsidRPr="002B624A">
        <w:t>pro rata</w:t>
      </w:r>
      <w:r>
        <w:t xml:space="preserve"> for </w:t>
      </w:r>
      <w:proofErr w:type="gramStart"/>
      <w:r>
        <w:t>part time</w:t>
      </w:r>
      <w:proofErr w:type="gramEnd"/>
      <w:r>
        <w:t xml:space="preserve"> hours)</w:t>
      </w:r>
    </w:p>
    <w:p w14:paraId="2040C813" w14:textId="77777777" w:rsidR="00DA6CC1" w:rsidRDefault="00DA6CC1" w:rsidP="00DA6CC1">
      <w:pPr>
        <w:pStyle w:val="ListParagraph"/>
        <w:numPr>
          <w:ilvl w:val="0"/>
          <w:numId w:val="18"/>
        </w:numPr>
      </w:pPr>
      <w:r>
        <w:t>O</w:t>
      </w:r>
      <w:r w:rsidRPr="002B624A">
        <w:t>ccupational sick</w:t>
      </w:r>
      <w:r>
        <w:t xml:space="preserve"> pay</w:t>
      </w:r>
      <w:r w:rsidRPr="002B624A">
        <w:t xml:space="preserve"> scheme from day 1</w:t>
      </w:r>
    </w:p>
    <w:p w14:paraId="704840AA" w14:textId="77777777" w:rsidR="00DA6CC1" w:rsidRDefault="00DA6CC1" w:rsidP="00DA6CC1">
      <w:pPr>
        <w:pStyle w:val="ListParagraph"/>
        <w:numPr>
          <w:ilvl w:val="0"/>
          <w:numId w:val="18"/>
        </w:numPr>
      </w:pPr>
      <w:r>
        <w:t xml:space="preserve">Paid medical appointments </w:t>
      </w:r>
    </w:p>
    <w:p w14:paraId="1EE5A9B4" w14:textId="77777777" w:rsidR="00DA6CC1" w:rsidRDefault="00DA6CC1" w:rsidP="00DA6CC1">
      <w:pPr>
        <w:pStyle w:val="ListParagraph"/>
        <w:numPr>
          <w:ilvl w:val="0"/>
          <w:numId w:val="18"/>
        </w:numPr>
      </w:pPr>
      <w:r>
        <w:t>Enhanced Paternity Leave</w:t>
      </w:r>
    </w:p>
    <w:p w14:paraId="6BAC2040" w14:textId="77777777" w:rsidR="00DA6CC1" w:rsidRDefault="00DA6CC1" w:rsidP="00DA6CC1">
      <w:pPr>
        <w:pStyle w:val="ListParagraph"/>
        <w:numPr>
          <w:ilvl w:val="0"/>
          <w:numId w:val="18"/>
        </w:numPr>
      </w:pPr>
      <w:r>
        <w:t>Enhanced Maternity Pay</w:t>
      </w:r>
    </w:p>
    <w:p w14:paraId="455E2A7D" w14:textId="77777777" w:rsidR="00DA6CC1" w:rsidRPr="002B624A" w:rsidRDefault="00DA6CC1" w:rsidP="00DA6CC1">
      <w:pPr>
        <w:pStyle w:val="ListParagraph"/>
        <w:numPr>
          <w:ilvl w:val="0"/>
          <w:numId w:val="18"/>
        </w:numPr>
      </w:pPr>
      <w:r>
        <w:t>Long Service Awards</w:t>
      </w:r>
    </w:p>
    <w:p w14:paraId="4890E556" w14:textId="77777777" w:rsidR="00DA6CC1" w:rsidRPr="002B624A" w:rsidRDefault="00DA6CC1" w:rsidP="00DA6CC1">
      <w:pPr>
        <w:pStyle w:val="ListParagraph"/>
        <w:numPr>
          <w:ilvl w:val="0"/>
          <w:numId w:val="18"/>
        </w:numPr>
      </w:pPr>
      <w:r>
        <w:t>C</w:t>
      </w:r>
      <w:r w:rsidRPr="002B624A">
        <w:t>omprehensive training and development</w:t>
      </w:r>
    </w:p>
    <w:p w14:paraId="79BAEB9B" w14:textId="77777777" w:rsidR="00DA6CC1" w:rsidRDefault="00DA6CC1" w:rsidP="00DA6CC1">
      <w:pPr>
        <w:pStyle w:val="ListParagraph"/>
        <w:numPr>
          <w:ilvl w:val="0"/>
          <w:numId w:val="18"/>
        </w:numPr>
      </w:pPr>
      <w:r>
        <w:t>O</w:t>
      </w:r>
      <w:r w:rsidRPr="002B624A">
        <w:t>nsite café</w:t>
      </w:r>
    </w:p>
    <w:p w14:paraId="12ED9192" w14:textId="77777777" w:rsidR="00DA6CC1" w:rsidRPr="002B624A" w:rsidRDefault="00DA6CC1" w:rsidP="00DA6CC1">
      <w:pPr>
        <w:pStyle w:val="ListParagraph"/>
        <w:numPr>
          <w:ilvl w:val="0"/>
          <w:numId w:val="18"/>
        </w:numPr>
      </w:pPr>
      <w:r>
        <w:t xml:space="preserve">Access to discounted shopping </w:t>
      </w:r>
    </w:p>
    <w:p w14:paraId="3EF6560C" w14:textId="77777777" w:rsidR="00DA6CC1" w:rsidRPr="002B624A" w:rsidRDefault="00DA6CC1" w:rsidP="00DA6CC1">
      <w:pPr>
        <w:pStyle w:val="ListParagraph"/>
        <w:numPr>
          <w:ilvl w:val="0"/>
          <w:numId w:val="18"/>
        </w:numPr>
      </w:pPr>
      <w:r>
        <w:t xml:space="preserve">On-site </w:t>
      </w:r>
      <w:r w:rsidRPr="002B624A">
        <w:t>free parking</w:t>
      </w:r>
    </w:p>
    <w:p w14:paraId="0B4FD331" w14:textId="77777777" w:rsidR="00DA6CC1" w:rsidRPr="002B624A" w:rsidRDefault="00DA6CC1" w:rsidP="00DA6CC1">
      <w:pPr>
        <w:pStyle w:val="ListParagraph"/>
        <w:numPr>
          <w:ilvl w:val="0"/>
          <w:numId w:val="18"/>
        </w:numPr>
      </w:pPr>
      <w:r>
        <w:t xml:space="preserve">24-hour </w:t>
      </w:r>
      <w:r w:rsidRPr="002B624A">
        <w:t>employee assistance programme</w:t>
      </w:r>
    </w:p>
    <w:p w14:paraId="1065C78F" w14:textId="77777777" w:rsidR="00DA6CC1" w:rsidRDefault="00DA6CC1" w:rsidP="00DA6CC1">
      <w:pPr>
        <w:pStyle w:val="ListParagraph"/>
        <w:numPr>
          <w:ilvl w:val="0"/>
          <w:numId w:val="18"/>
        </w:numPr>
      </w:pPr>
      <w:r w:rsidRPr="002B624A">
        <w:t>“</w:t>
      </w:r>
      <w:r>
        <w:t>D</w:t>
      </w:r>
      <w:r w:rsidRPr="002B624A">
        <w:t>eath in service” life assurance and group accident cover</w:t>
      </w:r>
      <w:r w:rsidRPr="00B553B8">
        <w:t xml:space="preserve"> </w:t>
      </w:r>
    </w:p>
    <w:p w14:paraId="2BA57ABD" w14:textId="77777777" w:rsidR="00DA6CC1" w:rsidRPr="002B624A" w:rsidRDefault="00DA6CC1" w:rsidP="00DA6CC1">
      <w:pPr>
        <w:pStyle w:val="ListParagraph"/>
        <w:numPr>
          <w:ilvl w:val="0"/>
          <w:numId w:val="18"/>
        </w:numPr>
      </w:pPr>
      <w:r w:rsidRPr="002B624A">
        <w:t xml:space="preserve">Free Flu vaccinations </w:t>
      </w:r>
      <w:r w:rsidRPr="002B71B3">
        <w:t>(Care roles only)</w:t>
      </w:r>
    </w:p>
    <w:p w14:paraId="06626A92" w14:textId="77777777" w:rsidR="00DA6CC1" w:rsidRPr="002B624A" w:rsidRDefault="00DA6CC1" w:rsidP="00DA6CC1">
      <w:pPr>
        <w:pStyle w:val="ListParagraph"/>
        <w:numPr>
          <w:ilvl w:val="0"/>
          <w:numId w:val="18"/>
        </w:numPr>
      </w:pPr>
      <w:r>
        <w:t>C</w:t>
      </w:r>
      <w:r w:rsidRPr="002B624A">
        <w:t xml:space="preserve">ycle to work scheme </w:t>
      </w:r>
    </w:p>
    <w:p w14:paraId="089F2894" w14:textId="77777777" w:rsidR="00DA6CC1" w:rsidRPr="00850B85" w:rsidRDefault="00DA6CC1" w:rsidP="00DA6CC1">
      <w:pPr>
        <w:pStyle w:val="ListParagraph"/>
        <w:numPr>
          <w:ilvl w:val="0"/>
          <w:numId w:val="18"/>
        </w:numPr>
        <w:sectPr w:rsidR="00DA6CC1" w:rsidRPr="00850B85" w:rsidSect="00DA6CC1">
          <w:type w:val="continuous"/>
          <w:pgSz w:w="11900" w:h="16840"/>
          <w:pgMar w:top="1440" w:right="1440" w:bottom="1440" w:left="1440" w:header="709" w:footer="709" w:gutter="0"/>
          <w:cols w:num="2" w:space="708"/>
          <w:titlePg/>
          <w:docGrid w:linePitch="360"/>
        </w:sectPr>
      </w:pPr>
      <w:r>
        <w:t>C</w:t>
      </w:r>
      <w:r w:rsidRPr="002B624A">
        <w:t>ontributory pension schem</w:t>
      </w:r>
      <w:r>
        <w:t xml:space="preserve">e for eligible staff </w:t>
      </w:r>
    </w:p>
    <w:p w14:paraId="21DF79B7" w14:textId="3EDFD627" w:rsidR="00F55CD1" w:rsidRPr="00342199" w:rsidRDefault="00F55CD1" w:rsidP="00342199">
      <w:pPr>
        <w:pStyle w:val="Heading3"/>
      </w:pPr>
      <w:r w:rsidRPr="00342199">
        <w:t>About the role</w:t>
      </w:r>
    </w:p>
    <w:p w14:paraId="5E36818F" w14:textId="4EFF4670" w:rsidR="00D15337" w:rsidRDefault="00D15337" w:rsidP="00D15337">
      <w:r>
        <w:t>We are looking for a Tutor to work with young people from 16-25 with vision impairments and a wide range of complex needs. Experience with SEND and complex needs is desirable but not essential</w:t>
      </w:r>
      <w:r w:rsidR="00F17241">
        <w:t xml:space="preserve">, </w:t>
      </w:r>
      <w:r>
        <w:t>you may be looking to move from mainstream to special education for example or even from another sector altogether.</w:t>
      </w:r>
      <w:r w:rsidR="00360A20">
        <w:t xml:space="preserve"> As a Tutor, you will deliver bespoke learning programmes to our students and play a key role in securing their progress.</w:t>
      </w:r>
    </w:p>
    <w:p w14:paraId="5DFEF6B4" w14:textId="77777777" w:rsidR="00D15337" w:rsidRDefault="00D15337" w:rsidP="00D15337"/>
    <w:p w14:paraId="194B37C0" w14:textId="5A67AA08" w:rsidR="00D15337" w:rsidRDefault="00D15337" w:rsidP="00D15337">
      <w:r>
        <w:t>As a Tutor, you will work under the supervision of one of our Pathway Leads</w:t>
      </w:r>
      <w:r w:rsidR="00360A20">
        <w:t xml:space="preserve"> and be supported by the wider education leadership team</w:t>
      </w:r>
      <w:r>
        <w:t xml:space="preserve">. </w:t>
      </w:r>
    </w:p>
    <w:p w14:paraId="75A68ADA" w14:textId="77777777" w:rsidR="00D15337" w:rsidRDefault="00D15337" w:rsidP="00D15337"/>
    <w:p w14:paraId="3FA578CB" w14:textId="1FA56CC2" w:rsidR="00360A20" w:rsidRPr="009641EB" w:rsidRDefault="00D15337" w:rsidP="00303CD7">
      <w:r>
        <w:t>InFocus is an inspiring place to work, with a beautiful environment and a genuinely rewarding experience for all staff.</w:t>
      </w:r>
      <w:r w:rsidR="004956D9">
        <w:t xml:space="preserve"> </w:t>
      </w:r>
      <w:r>
        <w:t>We would encourage you to visit us for a tour and we are more than happy to offer an informal chat if you live further afiel</w:t>
      </w:r>
      <w:r w:rsidR="009641EB">
        <w:t>d.</w:t>
      </w:r>
    </w:p>
    <w:p w14:paraId="3A25CEF3" w14:textId="503B1FA0" w:rsidR="00663EB7" w:rsidRDefault="00663EB7" w:rsidP="00342199">
      <w:pPr>
        <w:pStyle w:val="Heading3"/>
      </w:pPr>
      <w:r w:rsidRPr="00663EB7">
        <w:t>About you</w:t>
      </w:r>
      <w:r w:rsidR="00303CD7">
        <w:t xml:space="preserve">  </w:t>
      </w:r>
    </w:p>
    <w:p w14:paraId="18972434" w14:textId="099D0A3F" w:rsidR="00DD3DBA" w:rsidRDefault="00077B6A" w:rsidP="00DD3DBA">
      <w:r>
        <w:t>W</w:t>
      </w:r>
      <w:r w:rsidR="00DD3DBA" w:rsidRPr="00360A20">
        <w:t>e are looking for a dynamic and inspiring individual who will be fully committed to supporting our college improvement journey and ensuring students have the richest learning experience possible. Working with people with such complex needs requires patience, creativity and a willingness to embrace joint working. Above all, we need someone who believes in an ambitious education for all</w:t>
      </w:r>
      <w:r w:rsidR="00360A20">
        <w:t>.</w:t>
      </w:r>
    </w:p>
    <w:p w14:paraId="2CB42066" w14:textId="77777777" w:rsidR="00077B6A" w:rsidRDefault="00077B6A" w:rsidP="00DD3DBA"/>
    <w:p w14:paraId="16D9B8DB" w14:textId="45BA2A37" w:rsidR="00077B6A" w:rsidRPr="00FE73D7" w:rsidRDefault="00077B6A" w:rsidP="00DD3DBA">
      <w:r>
        <w:lastRenderedPageBreak/>
        <w:t>You may be an experienced teacher or an individual with the desire to move into a teaching role and the commitment to do so. InFocus is a unique environment where every young person is different. The desire to work here is predicated on a recognition of the importance of learning at an individual level and the flexibility to move beyond more mainstream settings in terms of how learning is delivered.</w:t>
      </w:r>
    </w:p>
    <w:p w14:paraId="4E8D8E99" w14:textId="77777777" w:rsidR="00F55CD1" w:rsidRPr="002B624A" w:rsidRDefault="00F55CD1" w:rsidP="00F55CD1">
      <w:pPr>
        <w:rPr>
          <w:sz w:val="14"/>
        </w:rPr>
      </w:pPr>
    </w:p>
    <w:bookmarkEnd w:id="0"/>
    <w:p w14:paraId="4E91D99F" w14:textId="77777777" w:rsidR="002D6236" w:rsidRPr="00342199" w:rsidRDefault="002D6236" w:rsidP="002D6236">
      <w:pPr>
        <w:pStyle w:val="Heading3"/>
      </w:pPr>
      <w:r w:rsidRPr="00342199">
        <w:t>How to apply</w:t>
      </w:r>
    </w:p>
    <w:p w14:paraId="4C568A18" w14:textId="77777777" w:rsidR="002D6236" w:rsidRDefault="002D6236" w:rsidP="002D6236">
      <w:pPr>
        <w:rPr>
          <w:lang w:eastAsia="en-US"/>
        </w:rPr>
      </w:pPr>
      <w:r>
        <w:rPr>
          <w:lang w:eastAsia="en-US"/>
        </w:rPr>
        <w:t xml:space="preserve">We’d love to have a chat with you about the role or show you around our site in Exeter. Just </w:t>
      </w:r>
      <w:hyperlink r:id="rId13" w:history="1">
        <w:r w:rsidRPr="00D8173A">
          <w:rPr>
            <w:rStyle w:val="Hyperlink"/>
            <w:lang w:eastAsia="en-US"/>
          </w:rPr>
          <w:t>email our friendly HR team</w:t>
        </w:r>
      </w:hyperlink>
      <w:r>
        <w:rPr>
          <w:lang w:eastAsia="en-US"/>
        </w:rPr>
        <w:t xml:space="preserve"> to organise a convenient time. </w:t>
      </w:r>
    </w:p>
    <w:p w14:paraId="2EFC92B0" w14:textId="77777777" w:rsidR="002D6236" w:rsidRDefault="002D6236" w:rsidP="002D6236">
      <w:pPr>
        <w:rPr>
          <w:lang w:eastAsia="en-US"/>
        </w:rPr>
      </w:pPr>
    </w:p>
    <w:p w14:paraId="2A9426DB" w14:textId="77777777" w:rsidR="002D6236" w:rsidRDefault="002D6236" w:rsidP="002D6236">
      <w:pPr>
        <w:rPr>
          <w:lang w:eastAsia="en-US"/>
        </w:rPr>
      </w:pPr>
      <w:r>
        <w:rPr>
          <w:lang w:eastAsia="en-US"/>
        </w:rPr>
        <w:t xml:space="preserve">To start your application, please apply online. We accept CV’s that accompany your completed application form. If you would prefer to complete an application form in word format, you can request this by </w:t>
      </w:r>
      <w:hyperlink r:id="rId14" w:history="1">
        <w:r w:rsidRPr="00D8173A">
          <w:rPr>
            <w:rStyle w:val="Hyperlink"/>
            <w:lang w:eastAsia="en-US"/>
          </w:rPr>
          <w:t>emailing our HR team</w:t>
        </w:r>
      </w:hyperlink>
      <w:r>
        <w:rPr>
          <w:lang w:eastAsia="en-US"/>
        </w:rPr>
        <w:t xml:space="preserve">. </w:t>
      </w:r>
    </w:p>
    <w:p w14:paraId="10A36CE3" w14:textId="77777777" w:rsidR="002D6236" w:rsidRDefault="002D6236" w:rsidP="002D6236">
      <w:pPr>
        <w:rPr>
          <w:lang w:eastAsia="en-US"/>
        </w:rPr>
      </w:pPr>
    </w:p>
    <w:p w14:paraId="68950552" w14:textId="77777777" w:rsidR="002D6236" w:rsidRDefault="002D6236" w:rsidP="002D6236">
      <w:pPr>
        <w:rPr>
          <w:lang w:eastAsia="en-US"/>
        </w:rPr>
      </w:pPr>
      <w:r>
        <w:rPr>
          <w:lang w:eastAsia="en-US"/>
        </w:rPr>
        <w:t xml:space="preserve">We are a disability friendly employer and actively encourage candidates with a disability to apply. If you need support with completing your application </w:t>
      </w:r>
      <w:proofErr w:type="gramStart"/>
      <w:r>
        <w:rPr>
          <w:lang w:eastAsia="en-US"/>
        </w:rPr>
        <w:t>form</w:t>
      </w:r>
      <w:proofErr w:type="gramEnd"/>
      <w:r>
        <w:rPr>
          <w:lang w:eastAsia="en-US"/>
        </w:rPr>
        <w:t xml:space="preserve"> please contact our HR team on 01392 454349 or </w:t>
      </w:r>
      <w:hyperlink r:id="rId15" w:history="1">
        <w:r w:rsidRPr="00915FA7">
          <w:rPr>
            <w:rStyle w:val="Hyperlink"/>
            <w:lang w:eastAsia="en-US"/>
          </w:rPr>
          <w:t>send them an email</w:t>
        </w:r>
      </w:hyperlink>
      <w:r>
        <w:rPr>
          <w:lang w:eastAsia="en-US"/>
        </w:rPr>
        <w:t xml:space="preserve">. </w:t>
      </w:r>
    </w:p>
    <w:p w14:paraId="37FA1838" w14:textId="77777777" w:rsidR="002D6236" w:rsidRDefault="002D6236" w:rsidP="002D6236"/>
    <w:p w14:paraId="7B1E2582" w14:textId="15A82E32" w:rsidR="002D6236" w:rsidRPr="002D6236" w:rsidRDefault="002D6236" w:rsidP="002D6236">
      <w:r w:rsidRPr="00CD5EE2">
        <w:t xml:space="preserve">Remember, </w:t>
      </w:r>
      <w:r w:rsidRPr="00CD5EE2">
        <w:rPr>
          <w:b/>
        </w:rPr>
        <w:t>we can only consider complete applications</w:t>
      </w:r>
      <w:r w:rsidRPr="00CD5EE2">
        <w:t xml:space="preserve">, so please don't hesitate to </w:t>
      </w:r>
      <w:r>
        <w:t xml:space="preserve">contact our HR team </w:t>
      </w:r>
      <w:r w:rsidRPr="00CD5EE2">
        <w:t>if you have any questions.</w:t>
      </w:r>
      <w:r>
        <w:t xml:space="preserve"> </w:t>
      </w:r>
      <w:r w:rsidRPr="002D6236">
        <w:t>We look forward to hearing from you!</w:t>
      </w:r>
    </w:p>
    <w:p w14:paraId="5F363C55" w14:textId="23C9430E" w:rsidR="00834D0D" w:rsidRPr="0051239D" w:rsidRDefault="00834D0D" w:rsidP="001E0E06">
      <w:pPr>
        <w:pStyle w:val="Heading4"/>
      </w:pPr>
      <w:r w:rsidRPr="0051239D">
        <w:t>Please note:</w:t>
      </w:r>
    </w:p>
    <w:p w14:paraId="3EB57719" w14:textId="77777777" w:rsidR="00834D0D" w:rsidRDefault="00834D0D" w:rsidP="00834D0D">
      <w:pPr>
        <w:spacing w:after="120" w:line="240" w:lineRule="auto"/>
      </w:pPr>
      <w:r>
        <w:t xml:space="preserve">We are committed to safeguarding and promoting the welfare of children, young people and adults and expect all staff and volunteers to share this commitment.  </w:t>
      </w:r>
    </w:p>
    <w:p w14:paraId="795DC2B2" w14:textId="77777777" w:rsidR="0051239D" w:rsidRDefault="00834D0D" w:rsidP="00834D0D">
      <w:pPr>
        <w:spacing w:after="120" w:line="240" w:lineRule="auto"/>
      </w:pPr>
      <w:r>
        <w:t xml:space="preserve">It is an offence to apply for the role if the applicant is barred from engaging in regulated activity relevant to children and adults at risk.  </w:t>
      </w:r>
    </w:p>
    <w:p w14:paraId="52A6DB57" w14:textId="6CB51118" w:rsidR="00834D0D" w:rsidRDefault="00834D0D" w:rsidP="00834D0D">
      <w:pPr>
        <w:spacing w:after="120" w:line="240" w:lineRule="auto"/>
      </w:pPr>
      <w:r>
        <w:t xml:space="preserve">All posts are conditional to an Enhanced Disclosure and Barring check (DBS), satisfactory medical check and references. Staff have a responsibility to inform InFocus of any conviction or prosecution that occurs whilst employed.  </w:t>
      </w:r>
    </w:p>
    <w:p w14:paraId="6DBAB0A3" w14:textId="28C583B3" w:rsidR="002D6236" w:rsidRDefault="00BA1374" w:rsidP="00C816DA">
      <w:pPr>
        <w:pStyle w:val="BodyText"/>
      </w:pPr>
      <w:r w:rsidRPr="00601D2B">
        <w:t xml:space="preserve">For more information, please see our </w:t>
      </w:r>
      <w:hyperlink r:id="rId16" w:history="1">
        <w:r w:rsidRPr="00601D2B">
          <w:rPr>
            <w:rStyle w:val="Hyperlink"/>
          </w:rPr>
          <w:t>Child Protection Policy and Practices</w:t>
        </w:r>
      </w:hyperlink>
      <w:r w:rsidRPr="00601D2B">
        <w:t>,</w:t>
      </w:r>
      <w:r w:rsidRPr="00601D2B">
        <w:rPr>
          <w:spacing w:val="-1"/>
        </w:rPr>
        <w:t xml:space="preserve"> </w:t>
      </w:r>
      <w:r w:rsidRPr="00601D2B">
        <w:t xml:space="preserve">and </w:t>
      </w:r>
      <w:hyperlink r:id="rId17" w:history="1">
        <w:r w:rsidRPr="00601D2B">
          <w:rPr>
            <w:rStyle w:val="Hyperlink"/>
          </w:rPr>
          <w:t>Employment of</w:t>
        </w:r>
        <w:r w:rsidRPr="00601D2B">
          <w:rPr>
            <w:rStyle w:val="Hyperlink"/>
            <w:spacing w:val="-1"/>
          </w:rPr>
          <w:t xml:space="preserve"> </w:t>
        </w:r>
        <w:r w:rsidRPr="00601D2B">
          <w:rPr>
            <w:rStyle w:val="Hyperlink"/>
          </w:rPr>
          <w:t>Ex-offenders Policy</w:t>
        </w:r>
      </w:hyperlink>
      <w:r w:rsidRPr="00601D2B">
        <w:t>.</w:t>
      </w:r>
    </w:p>
    <w:p w14:paraId="68995D11" w14:textId="77777777" w:rsidR="00F17241" w:rsidRDefault="00F17241">
      <w:pPr>
        <w:tabs>
          <w:tab w:val="clear" w:pos="3686"/>
        </w:tabs>
        <w:spacing w:line="240" w:lineRule="auto"/>
        <w:rPr>
          <w:rFonts w:eastAsiaTheme="majorEastAsia" w:cstheme="minorHAnsi"/>
          <w:b/>
          <w:color w:val="2B2171"/>
          <w:sz w:val="32"/>
          <w:szCs w:val="32"/>
          <w:lang w:eastAsia="en-US"/>
        </w:rPr>
      </w:pPr>
      <w:r>
        <w:br w:type="page"/>
      </w:r>
    </w:p>
    <w:p w14:paraId="5014B437" w14:textId="56BE9650" w:rsidR="00F55CD1" w:rsidRPr="001E0E06" w:rsidRDefault="00F55CD1" w:rsidP="001E0E06">
      <w:pPr>
        <w:pStyle w:val="Heading2"/>
      </w:pPr>
      <w:r w:rsidRPr="001E0E06">
        <w:lastRenderedPageBreak/>
        <w:t xml:space="preserve">Job description </w:t>
      </w:r>
    </w:p>
    <w:p w14:paraId="68439E0E" w14:textId="7C3E554D" w:rsidR="00FC23EA" w:rsidRDefault="00F55CD1" w:rsidP="00F55CD1">
      <w:pPr>
        <w:rPr>
          <w:lang w:eastAsia="en-US"/>
        </w:rPr>
      </w:pPr>
      <w:r w:rsidRPr="002B624A">
        <w:rPr>
          <w:b/>
          <w:lang w:eastAsia="en-US"/>
        </w:rPr>
        <w:t>Post</w:t>
      </w:r>
      <w:r w:rsidRPr="002B624A">
        <w:rPr>
          <w:lang w:eastAsia="en-US"/>
        </w:rPr>
        <w:t xml:space="preserve">: </w:t>
      </w:r>
      <w:r w:rsidR="00D15337" w:rsidRPr="00D15337">
        <w:rPr>
          <w:lang w:eastAsia="en-US"/>
        </w:rPr>
        <w:t xml:space="preserve">SEND </w:t>
      </w:r>
      <w:r w:rsidR="00FC23EA">
        <w:rPr>
          <w:lang w:eastAsia="en-US"/>
        </w:rPr>
        <w:t xml:space="preserve">FE </w:t>
      </w:r>
      <w:r w:rsidR="00D15337" w:rsidRPr="00D15337">
        <w:rPr>
          <w:lang w:eastAsia="en-US"/>
        </w:rPr>
        <w:t xml:space="preserve">Tutor </w:t>
      </w:r>
      <w:r w:rsidR="00CA30E4">
        <w:rPr>
          <w:lang w:eastAsia="en-US"/>
        </w:rPr>
        <w:t>(Fixed Term – till August 2027)</w:t>
      </w:r>
      <w:r w:rsidRPr="00D15337">
        <w:rPr>
          <w:lang w:eastAsia="en-US"/>
        </w:rPr>
        <w:br/>
      </w:r>
      <w:r w:rsidRPr="00D15337">
        <w:rPr>
          <w:b/>
          <w:lang w:eastAsia="en-US"/>
        </w:rPr>
        <w:t>Hours</w:t>
      </w:r>
      <w:r w:rsidRPr="00D15337">
        <w:rPr>
          <w:lang w:eastAsia="en-US"/>
        </w:rPr>
        <w:t xml:space="preserve">: </w:t>
      </w:r>
      <w:r w:rsidR="004E65D4">
        <w:rPr>
          <w:lang w:eastAsia="en-US"/>
        </w:rPr>
        <w:t>37</w:t>
      </w:r>
      <w:r w:rsidR="00FC23EA">
        <w:rPr>
          <w:lang w:eastAsia="en-US"/>
        </w:rPr>
        <w:t xml:space="preserve"> hours per week, 39 weeks per year</w:t>
      </w:r>
      <w:r w:rsidRPr="002B624A">
        <w:rPr>
          <w:lang w:eastAsia="en-US"/>
        </w:rPr>
        <w:br/>
      </w:r>
      <w:r w:rsidRPr="002B624A">
        <w:rPr>
          <w:b/>
          <w:lang w:eastAsia="en-US"/>
        </w:rPr>
        <w:t>Salary</w:t>
      </w:r>
      <w:r w:rsidRPr="002B624A">
        <w:rPr>
          <w:lang w:eastAsia="en-US"/>
        </w:rPr>
        <w:t xml:space="preserve">: </w:t>
      </w:r>
      <w:r w:rsidR="003408B2">
        <w:rPr>
          <w:lang w:eastAsia="en-US"/>
        </w:rPr>
        <w:t>£</w:t>
      </w:r>
      <w:r w:rsidR="006B45F3">
        <w:rPr>
          <w:lang w:eastAsia="en-US"/>
        </w:rPr>
        <w:t>28,801.01</w:t>
      </w:r>
      <w:r w:rsidR="003408B2">
        <w:rPr>
          <w:lang w:eastAsia="en-US"/>
        </w:rPr>
        <w:t xml:space="preserve"> - £</w:t>
      </w:r>
      <w:r w:rsidR="006B45F3">
        <w:rPr>
          <w:lang w:eastAsia="en-US"/>
        </w:rPr>
        <w:t>41,035.91</w:t>
      </w:r>
      <w:r w:rsidR="00FC23EA">
        <w:rPr>
          <w:lang w:eastAsia="en-US"/>
        </w:rPr>
        <w:t xml:space="preserve"> FTE</w:t>
      </w:r>
      <w:r w:rsidR="003408B2">
        <w:rPr>
          <w:lang w:eastAsia="en-US"/>
        </w:rPr>
        <w:t xml:space="preserve"> </w:t>
      </w:r>
      <w:r w:rsidR="00FC23EA">
        <w:rPr>
          <w:lang w:eastAsia="en-US"/>
        </w:rPr>
        <w:t>(</w:t>
      </w:r>
      <w:r w:rsidR="003408B2">
        <w:rPr>
          <w:lang w:eastAsia="en-US"/>
        </w:rPr>
        <w:t>depending on qualifications and experience</w:t>
      </w:r>
      <w:r w:rsidR="00FC23EA">
        <w:rPr>
          <w:lang w:eastAsia="en-US"/>
        </w:rPr>
        <w:t>)</w:t>
      </w:r>
    </w:p>
    <w:p w14:paraId="455287F5" w14:textId="6F1F2A7A" w:rsidR="00F55CD1" w:rsidRDefault="00FC23EA" w:rsidP="00F55CD1">
      <w:pPr>
        <w:rPr>
          <w:lang w:eastAsia="en-US"/>
        </w:rPr>
      </w:pPr>
      <w:r>
        <w:rPr>
          <w:lang w:eastAsia="en-US"/>
        </w:rPr>
        <w:t xml:space="preserve">             </w:t>
      </w:r>
      <w:r w:rsidR="00601D2B">
        <w:rPr>
          <w:b/>
          <w:lang w:eastAsia="en-US"/>
        </w:rPr>
        <w:br/>
      </w:r>
      <w:r w:rsidR="00F55CD1" w:rsidRPr="002B624A">
        <w:rPr>
          <w:b/>
          <w:lang w:eastAsia="en-US"/>
        </w:rPr>
        <w:t xml:space="preserve">Line </w:t>
      </w:r>
      <w:r w:rsidR="00601D2B">
        <w:rPr>
          <w:b/>
          <w:lang w:eastAsia="en-US"/>
        </w:rPr>
        <w:t>m</w:t>
      </w:r>
      <w:r w:rsidR="00F55CD1" w:rsidRPr="002B624A">
        <w:rPr>
          <w:b/>
          <w:lang w:eastAsia="en-US"/>
        </w:rPr>
        <w:t>anager</w:t>
      </w:r>
      <w:r w:rsidR="00F55CD1" w:rsidRPr="002B624A">
        <w:rPr>
          <w:lang w:eastAsia="en-US"/>
        </w:rPr>
        <w:t xml:space="preserve">: </w:t>
      </w:r>
      <w:r w:rsidR="00D15337" w:rsidRPr="00D15337">
        <w:rPr>
          <w:lang w:eastAsia="en-US"/>
        </w:rPr>
        <w:t xml:space="preserve">Pathway Lead </w:t>
      </w:r>
    </w:p>
    <w:p w14:paraId="7241F75C" w14:textId="77777777" w:rsidR="00FC23EA" w:rsidRPr="002B624A" w:rsidRDefault="00FC23EA" w:rsidP="00F55CD1">
      <w:pPr>
        <w:rPr>
          <w:lang w:eastAsia="en-US"/>
        </w:rPr>
      </w:pPr>
    </w:p>
    <w:p w14:paraId="0381D279" w14:textId="189A22F4" w:rsidR="00342199" w:rsidRDefault="00D15337" w:rsidP="00B2150A">
      <w:pPr>
        <w:spacing w:line="240" w:lineRule="auto"/>
        <w:rPr>
          <w:lang w:eastAsia="en-US"/>
        </w:rPr>
      </w:pPr>
      <w:r>
        <w:rPr>
          <w:color w:val="000000"/>
        </w:rPr>
        <w:t>This job is focused on supporting young people and young adults with vision impairments and complex needs live their best lives by fostering an educational environment where everyone can succeed. Our curriculum offers a rich blend of learning, and we work closely with therapists and vision impairment specialists to ensure learning opportunities are maximised.</w:t>
      </w:r>
    </w:p>
    <w:p w14:paraId="28BE5D66" w14:textId="77777777" w:rsidR="00342199" w:rsidRDefault="00342199" w:rsidP="00B2150A">
      <w:pPr>
        <w:spacing w:line="240" w:lineRule="auto"/>
        <w:rPr>
          <w:lang w:eastAsia="en-US"/>
        </w:rPr>
        <w:sectPr w:rsidR="00342199" w:rsidSect="00E60C4C">
          <w:headerReference w:type="first" r:id="rId18"/>
          <w:footerReference w:type="first" r:id="rId19"/>
          <w:type w:val="continuous"/>
          <w:pgSz w:w="11900" w:h="16840"/>
          <w:pgMar w:top="1440" w:right="1440" w:bottom="1440" w:left="1440" w:header="709" w:footer="709" w:gutter="0"/>
          <w:cols w:space="708"/>
          <w:titlePg/>
          <w:docGrid w:linePitch="360"/>
        </w:sectPr>
      </w:pPr>
    </w:p>
    <w:p w14:paraId="0F6E3195" w14:textId="77777777" w:rsidR="00490891" w:rsidRPr="002B624A" w:rsidRDefault="00490891" w:rsidP="00F55CD1">
      <w:pPr>
        <w:rPr>
          <w:sz w:val="4"/>
          <w:lang w:eastAsia="en-US"/>
        </w:rPr>
      </w:pPr>
    </w:p>
    <w:p w14:paraId="5C65D416" w14:textId="2C2E3F9C" w:rsidR="00F55CD1" w:rsidRPr="00360A20" w:rsidRDefault="00490891" w:rsidP="001E0E06">
      <w:pPr>
        <w:pStyle w:val="Heading3"/>
      </w:pPr>
      <w:r w:rsidRPr="00360A20">
        <w:t>Main purpose of the job</w:t>
      </w:r>
    </w:p>
    <w:p w14:paraId="53C1BFBC" w14:textId="51900BEA" w:rsidR="00D15337" w:rsidRPr="00360A20" w:rsidRDefault="00D15337" w:rsidP="00D15337">
      <w:pPr>
        <w:pStyle w:val="ListParagraph"/>
        <w:numPr>
          <w:ilvl w:val="0"/>
          <w:numId w:val="19"/>
        </w:numPr>
        <w:spacing w:line="240" w:lineRule="auto"/>
        <w:jc w:val="both"/>
        <w:rPr>
          <w:rFonts w:cs="Arial"/>
          <w:szCs w:val="22"/>
        </w:rPr>
      </w:pPr>
      <w:r w:rsidRPr="00360A20">
        <w:rPr>
          <w:rFonts w:cs="Arial"/>
          <w:szCs w:val="22"/>
        </w:rPr>
        <w:t>The role of Tutor at InFocus is to promote independence and high-quality learning through well-planned and effective teaching</w:t>
      </w:r>
    </w:p>
    <w:p w14:paraId="4AE57E57" w14:textId="77777777" w:rsidR="00D15337" w:rsidRPr="00360A20" w:rsidRDefault="00D15337" w:rsidP="00D15337">
      <w:pPr>
        <w:pStyle w:val="ListParagraph"/>
        <w:numPr>
          <w:ilvl w:val="0"/>
          <w:numId w:val="19"/>
        </w:numPr>
        <w:spacing w:line="240" w:lineRule="auto"/>
        <w:jc w:val="both"/>
        <w:rPr>
          <w:rFonts w:cs="Arial"/>
          <w:szCs w:val="22"/>
        </w:rPr>
      </w:pPr>
      <w:r w:rsidRPr="00360A20">
        <w:rPr>
          <w:rFonts w:cs="Arial"/>
          <w:szCs w:val="22"/>
        </w:rPr>
        <w:t xml:space="preserve">To deliver </w:t>
      </w:r>
      <w:proofErr w:type="gramStart"/>
      <w:r w:rsidRPr="00360A20">
        <w:rPr>
          <w:rFonts w:cs="Arial"/>
          <w:szCs w:val="22"/>
        </w:rPr>
        <w:t>high quality</w:t>
      </w:r>
      <w:proofErr w:type="gramEnd"/>
      <w:r w:rsidRPr="00360A20">
        <w:rPr>
          <w:rFonts w:cs="Arial"/>
          <w:szCs w:val="22"/>
        </w:rPr>
        <w:t xml:space="preserve"> teaching in the college, across learning pathways supporting MLD, SLD and PMLD students</w:t>
      </w:r>
    </w:p>
    <w:p w14:paraId="649A4EB2" w14:textId="1E25F7A3" w:rsidR="00D15337" w:rsidRPr="00360A20" w:rsidRDefault="00D15337" w:rsidP="00D15337">
      <w:pPr>
        <w:pStyle w:val="ListParagraph"/>
        <w:numPr>
          <w:ilvl w:val="0"/>
          <w:numId w:val="19"/>
        </w:numPr>
        <w:spacing w:line="240" w:lineRule="auto"/>
        <w:jc w:val="both"/>
        <w:rPr>
          <w:rFonts w:cs="Arial"/>
          <w:szCs w:val="22"/>
        </w:rPr>
      </w:pPr>
      <w:r w:rsidRPr="00360A20">
        <w:rPr>
          <w:rFonts w:cs="Arial"/>
          <w:szCs w:val="22"/>
        </w:rPr>
        <w:t>To deliver the requirements for teaching in line with the college curriculum for students at InFocus College</w:t>
      </w:r>
    </w:p>
    <w:p w14:paraId="4D94974C" w14:textId="3199E3B6" w:rsidR="00D15337" w:rsidRPr="00360A20" w:rsidRDefault="00D15337" w:rsidP="00D15337">
      <w:pPr>
        <w:pStyle w:val="ListParagraph"/>
        <w:numPr>
          <w:ilvl w:val="0"/>
          <w:numId w:val="19"/>
        </w:numPr>
        <w:spacing w:line="240" w:lineRule="auto"/>
        <w:jc w:val="both"/>
        <w:rPr>
          <w:rFonts w:cs="Arial"/>
          <w:szCs w:val="22"/>
        </w:rPr>
      </w:pPr>
      <w:r w:rsidRPr="00360A20">
        <w:rPr>
          <w:rFonts w:cs="Arial"/>
          <w:szCs w:val="22"/>
        </w:rPr>
        <w:t>To positively engage with the annual cycle of performance management and maintain a good understanding of the professional teaching standards</w:t>
      </w:r>
    </w:p>
    <w:p w14:paraId="587D14B3" w14:textId="2424B346" w:rsidR="00D15337" w:rsidRPr="00360A20" w:rsidRDefault="00D15337" w:rsidP="00D15337">
      <w:pPr>
        <w:pStyle w:val="ListParagraph"/>
        <w:numPr>
          <w:ilvl w:val="0"/>
          <w:numId w:val="19"/>
        </w:numPr>
        <w:spacing w:line="240" w:lineRule="auto"/>
        <w:jc w:val="both"/>
        <w:rPr>
          <w:rFonts w:cs="Arial"/>
          <w:szCs w:val="22"/>
        </w:rPr>
      </w:pPr>
      <w:r w:rsidRPr="00360A20">
        <w:rPr>
          <w:rFonts w:cs="Arial"/>
          <w:szCs w:val="22"/>
        </w:rPr>
        <w:t>To work collaboratively with the class and wider team to ensure that the student’s needs are supported within all aspects of their day</w:t>
      </w:r>
    </w:p>
    <w:p w14:paraId="6B6E3D09" w14:textId="77777777" w:rsidR="00DD3DBA" w:rsidRPr="00360A20" w:rsidRDefault="00DD3DBA" w:rsidP="00DD3DBA">
      <w:pPr>
        <w:pStyle w:val="ListParagraph"/>
        <w:numPr>
          <w:ilvl w:val="0"/>
          <w:numId w:val="19"/>
        </w:numPr>
        <w:spacing w:line="256" w:lineRule="auto"/>
      </w:pPr>
      <w:r w:rsidRPr="00360A20">
        <w:t xml:space="preserve">To adhere to all regulatory and statutory obligations and InFocus Charity’s policies, procedures and guidelines.  </w:t>
      </w:r>
    </w:p>
    <w:p w14:paraId="3B449EF3" w14:textId="10C457CC" w:rsidR="00490891" w:rsidRPr="00360A20" w:rsidRDefault="00DD3DBA" w:rsidP="00490891">
      <w:pPr>
        <w:pStyle w:val="ListParagraph"/>
        <w:numPr>
          <w:ilvl w:val="0"/>
          <w:numId w:val="19"/>
        </w:numPr>
        <w:spacing w:line="256" w:lineRule="auto"/>
      </w:pPr>
      <w:r w:rsidRPr="00360A20">
        <w:t>To work with the young people in a person-centred way by listening and responding to their wishes and aspirations</w:t>
      </w:r>
      <w:r w:rsidR="00360A20" w:rsidRPr="00360A20">
        <w:t>,</w:t>
      </w:r>
      <w:r w:rsidRPr="00360A20">
        <w:t xml:space="preserve"> involving the young people, their family and friends in partnership</w:t>
      </w:r>
      <w:r w:rsidR="00360A20" w:rsidRPr="00360A20">
        <w:t xml:space="preserve"> with </w:t>
      </w:r>
      <w:r w:rsidRPr="00360A20">
        <w:t xml:space="preserve">InFocus Charity to achieve this </w:t>
      </w:r>
    </w:p>
    <w:p w14:paraId="5292937D" w14:textId="77777777" w:rsidR="00490891" w:rsidRPr="00360A20" w:rsidRDefault="00490891" w:rsidP="009C7BEF">
      <w:pPr>
        <w:pStyle w:val="Heading3"/>
      </w:pPr>
      <w:r w:rsidRPr="00360A20">
        <w:t>Duties and responsibilities</w:t>
      </w:r>
    </w:p>
    <w:p w14:paraId="2F724944" w14:textId="3E7424F5" w:rsidR="00D15337" w:rsidRPr="00360A20" w:rsidRDefault="00D15337" w:rsidP="00D15337">
      <w:pPr>
        <w:pStyle w:val="ListParagraph"/>
        <w:numPr>
          <w:ilvl w:val="0"/>
          <w:numId w:val="20"/>
        </w:numPr>
        <w:spacing w:line="240" w:lineRule="auto"/>
        <w:rPr>
          <w:szCs w:val="22"/>
        </w:rPr>
      </w:pPr>
      <w:r w:rsidRPr="00360A20">
        <w:rPr>
          <w:szCs w:val="22"/>
        </w:rPr>
        <w:t>To champion the progress of every student within every aspect of their learning</w:t>
      </w:r>
    </w:p>
    <w:p w14:paraId="4E717A7D" w14:textId="08BA9736" w:rsidR="00D15337" w:rsidRPr="00360A20" w:rsidRDefault="00D15337" w:rsidP="00D15337">
      <w:pPr>
        <w:pStyle w:val="ListParagraph"/>
        <w:numPr>
          <w:ilvl w:val="0"/>
          <w:numId w:val="20"/>
        </w:numPr>
        <w:spacing w:line="240" w:lineRule="auto"/>
        <w:rPr>
          <w:szCs w:val="22"/>
        </w:rPr>
      </w:pPr>
      <w:r w:rsidRPr="00360A20">
        <w:rPr>
          <w:szCs w:val="22"/>
        </w:rPr>
        <w:t>To engage students, parents and other professionals in all aspects of programme planning as part of their preparation for adulthood</w:t>
      </w:r>
    </w:p>
    <w:p w14:paraId="0862A4BD" w14:textId="79479BAD" w:rsidR="00D15337" w:rsidRPr="00360A20" w:rsidRDefault="00D15337" w:rsidP="00D15337">
      <w:pPr>
        <w:pStyle w:val="ListParagraph"/>
        <w:numPr>
          <w:ilvl w:val="0"/>
          <w:numId w:val="20"/>
        </w:numPr>
        <w:spacing w:line="240" w:lineRule="auto"/>
        <w:rPr>
          <w:szCs w:val="22"/>
        </w:rPr>
      </w:pPr>
      <w:r w:rsidRPr="00360A20">
        <w:rPr>
          <w:szCs w:val="22"/>
        </w:rPr>
        <w:t>To complete assessments with new and existing students in line with the college assessment framework</w:t>
      </w:r>
    </w:p>
    <w:p w14:paraId="541F057D" w14:textId="4B2C2A5E" w:rsidR="00D15337" w:rsidRPr="00360A20" w:rsidRDefault="00D15337" w:rsidP="00D15337">
      <w:pPr>
        <w:pStyle w:val="ListParagraph"/>
        <w:numPr>
          <w:ilvl w:val="0"/>
          <w:numId w:val="20"/>
        </w:numPr>
        <w:spacing w:line="240" w:lineRule="auto"/>
        <w:rPr>
          <w:szCs w:val="22"/>
        </w:rPr>
      </w:pPr>
      <w:r w:rsidRPr="00360A20">
        <w:rPr>
          <w:szCs w:val="22"/>
        </w:rPr>
        <w:t>To attend meetings with colleagues and professionals from other agencies, as required, both on and off site</w:t>
      </w:r>
    </w:p>
    <w:p w14:paraId="56FB116B" w14:textId="78622EFD" w:rsidR="00D15337" w:rsidRPr="00360A20" w:rsidRDefault="00D15337" w:rsidP="00D15337">
      <w:pPr>
        <w:pStyle w:val="ListParagraph"/>
        <w:numPr>
          <w:ilvl w:val="0"/>
          <w:numId w:val="20"/>
        </w:numPr>
        <w:spacing w:line="240" w:lineRule="auto"/>
        <w:rPr>
          <w:szCs w:val="22"/>
        </w:rPr>
      </w:pPr>
      <w:r w:rsidRPr="00360A20">
        <w:rPr>
          <w:szCs w:val="22"/>
        </w:rPr>
        <w:t>To contribute to the analysis of information relating to attainment, progress, behaviour, accident and incidents, and report on these as part of the triangulation cycle</w:t>
      </w:r>
    </w:p>
    <w:p w14:paraId="12EE15A8" w14:textId="4E49D93E" w:rsidR="00D15337" w:rsidRPr="00D15337" w:rsidRDefault="00D15337" w:rsidP="00D15337">
      <w:pPr>
        <w:pStyle w:val="ListParagraph"/>
        <w:numPr>
          <w:ilvl w:val="0"/>
          <w:numId w:val="20"/>
        </w:numPr>
        <w:spacing w:line="240" w:lineRule="auto"/>
        <w:rPr>
          <w:szCs w:val="22"/>
        </w:rPr>
      </w:pPr>
      <w:r w:rsidRPr="00360A20">
        <w:rPr>
          <w:szCs w:val="22"/>
        </w:rPr>
        <w:t>To promote students’ knowledge and skills as well as developing their emotional</w:t>
      </w:r>
      <w:r w:rsidR="00DD3DBA" w:rsidRPr="00360A20">
        <w:rPr>
          <w:szCs w:val="22"/>
        </w:rPr>
        <w:t xml:space="preserve">, psychological, communication and overall </w:t>
      </w:r>
      <w:r w:rsidR="00DD3DBA" w:rsidRPr="00DD3DBA">
        <w:rPr>
          <w:szCs w:val="22"/>
        </w:rPr>
        <w:t>wellbeing</w:t>
      </w:r>
    </w:p>
    <w:p w14:paraId="52C1821B" w14:textId="5B980A0A" w:rsidR="00D15337" w:rsidRPr="00D15337" w:rsidRDefault="00D15337" w:rsidP="00D15337">
      <w:pPr>
        <w:pStyle w:val="ListParagraph"/>
        <w:numPr>
          <w:ilvl w:val="0"/>
          <w:numId w:val="20"/>
        </w:numPr>
        <w:spacing w:line="240" w:lineRule="auto"/>
        <w:rPr>
          <w:szCs w:val="22"/>
        </w:rPr>
      </w:pPr>
      <w:r w:rsidRPr="00D15337">
        <w:rPr>
          <w:szCs w:val="22"/>
        </w:rPr>
        <w:lastRenderedPageBreak/>
        <w:t>To support our ethos that learning happens everywhere, which will include teaching off campus</w:t>
      </w:r>
    </w:p>
    <w:p w14:paraId="64A928DD" w14:textId="72C6152B" w:rsidR="00D15337" w:rsidRPr="00D15337" w:rsidRDefault="00D15337" w:rsidP="00D15337">
      <w:pPr>
        <w:pStyle w:val="ListParagraph"/>
        <w:numPr>
          <w:ilvl w:val="0"/>
          <w:numId w:val="20"/>
        </w:numPr>
        <w:spacing w:line="240" w:lineRule="auto"/>
        <w:rPr>
          <w:szCs w:val="22"/>
        </w:rPr>
      </w:pPr>
      <w:r w:rsidRPr="00D15337">
        <w:rPr>
          <w:szCs w:val="22"/>
        </w:rPr>
        <w:t>To review all programmes taught as part of the annual reporting and review cycle</w:t>
      </w:r>
    </w:p>
    <w:p w14:paraId="48918512" w14:textId="34271645" w:rsidR="00D15337" w:rsidRPr="00D15337" w:rsidRDefault="00D15337" w:rsidP="00D15337">
      <w:pPr>
        <w:pStyle w:val="ListParagraph"/>
        <w:numPr>
          <w:ilvl w:val="0"/>
          <w:numId w:val="20"/>
        </w:numPr>
        <w:spacing w:line="240" w:lineRule="auto"/>
        <w:rPr>
          <w:szCs w:val="22"/>
        </w:rPr>
      </w:pPr>
      <w:r w:rsidRPr="00D15337">
        <w:rPr>
          <w:szCs w:val="22"/>
        </w:rPr>
        <w:t>To contribute to the quality assurance of education provision and contribute to the College Improvement Plan or Post Inspection Action Plans</w:t>
      </w:r>
    </w:p>
    <w:p w14:paraId="11AAD4C4" w14:textId="5A8E3473" w:rsidR="00D15337" w:rsidRPr="00D15337" w:rsidRDefault="00D15337" w:rsidP="00D15337">
      <w:pPr>
        <w:pStyle w:val="ListParagraph"/>
        <w:numPr>
          <w:ilvl w:val="0"/>
          <w:numId w:val="20"/>
        </w:numPr>
        <w:spacing w:line="240" w:lineRule="auto"/>
        <w:rPr>
          <w:szCs w:val="22"/>
        </w:rPr>
      </w:pPr>
      <w:r w:rsidRPr="00D15337">
        <w:rPr>
          <w:szCs w:val="22"/>
        </w:rPr>
        <w:t>To contribute to the writing of Individual Education Pathway Plans, which are in-line with Education, Health and Care Plans (EHCP), and evaluate these termly</w:t>
      </w:r>
    </w:p>
    <w:p w14:paraId="61B112C8" w14:textId="1C7F0263" w:rsidR="00D15337" w:rsidRPr="00D15337" w:rsidRDefault="00D15337" w:rsidP="00D15337">
      <w:pPr>
        <w:pStyle w:val="ListParagraph"/>
        <w:numPr>
          <w:ilvl w:val="0"/>
          <w:numId w:val="20"/>
        </w:numPr>
        <w:spacing w:line="240" w:lineRule="auto"/>
        <w:rPr>
          <w:szCs w:val="22"/>
        </w:rPr>
      </w:pPr>
      <w:r w:rsidRPr="00D15337">
        <w:rPr>
          <w:szCs w:val="22"/>
        </w:rPr>
        <w:t>To collate and present information from reviews</w:t>
      </w:r>
    </w:p>
    <w:p w14:paraId="612A699B" w14:textId="461C1591" w:rsidR="00D15337" w:rsidRPr="00D15337" w:rsidRDefault="00D15337" w:rsidP="00D15337">
      <w:pPr>
        <w:pStyle w:val="ListParagraph"/>
        <w:numPr>
          <w:ilvl w:val="0"/>
          <w:numId w:val="20"/>
        </w:numPr>
        <w:spacing w:line="240" w:lineRule="auto"/>
        <w:rPr>
          <w:szCs w:val="22"/>
        </w:rPr>
      </w:pPr>
      <w:r w:rsidRPr="00D15337">
        <w:rPr>
          <w:szCs w:val="22"/>
        </w:rPr>
        <w:t>To contribute appropriate sections of students’ Placement Plans, Risk Assessment and other essential documentation as necessary</w:t>
      </w:r>
    </w:p>
    <w:p w14:paraId="7CD7EEFF" w14:textId="46445274" w:rsidR="00303CD7" w:rsidRPr="002B624A" w:rsidRDefault="00D15337" w:rsidP="00D15337">
      <w:pPr>
        <w:pStyle w:val="ListParagraph"/>
        <w:numPr>
          <w:ilvl w:val="0"/>
          <w:numId w:val="20"/>
        </w:numPr>
      </w:pPr>
      <w:r w:rsidRPr="00D15337">
        <w:rPr>
          <w:szCs w:val="22"/>
        </w:rPr>
        <w:t>To risk assess and manage teaching sessions in line with students’ Behaviour Support Plans</w:t>
      </w:r>
    </w:p>
    <w:p w14:paraId="2B24B3A0" w14:textId="77777777" w:rsidR="00237753" w:rsidRDefault="00237753" w:rsidP="009C7BEF">
      <w:pPr>
        <w:pStyle w:val="Heading3"/>
      </w:pPr>
      <w:r w:rsidRPr="0019707A">
        <w:t>Safeguarding</w:t>
      </w:r>
      <w:r>
        <w:t xml:space="preserve"> </w:t>
      </w:r>
    </w:p>
    <w:p w14:paraId="14123B8C" w14:textId="77777777" w:rsidR="00DA6CC1" w:rsidRDefault="00DA6CC1" w:rsidP="00DA6CC1">
      <w:pPr>
        <w:pStyle w:val="ListParagraph"/>
        <w:numPr>
          <w:ilvl w:val="0"/>
          <w:numId w:val="2"/>
        </w:numPr>
        <w:spacing w:after="39" w:line="250" w:lineRule="auto"/>
        <w:jc w:val="both"/>
        <w:rPr>
          <w:rFonts w:cstheme="minorHAnsi"/>
        </w:rPr>
      </w:pPr>
      <w:r w:rsidRPr="006F3CD8">
        <w:rPr>
          <w:rFonts w:cstheme="minorHAnsi"/>
        </w:rPr>
        <w:t xml:space="preserve">To </w:t>
      </w:r>
      <w:r w:rsidRPr="006F3CD8">
        <w:rPr>
          <w:rFonts w:cstheme="minorHAnsi"/>
          <w:b/>
          <w:bCs/>
          <w:u w:val="single"/>
        </w:rPr>
        <w:t>recognise</w:t>
      </w:r>
      <w:r w:rsidRPr="006F3CD8">
        <w:rPr>
          <w:rFonts w:cstheme="minorHAnsi"/>
        </w:rPr>
        <w:t xml:space="preserve"> the signs of abuse and immediately </w:t>
      </w:r>
      <w:r w:rsidRPr="006F3CD8">
        <w:rPr>
          <w:rFonts w:cstheme="minorHAnsi"/>
          <w:b/>
          <w:bCs/>
          <w:u w:val="single"/>
        </w:rPr>
        <w:t>report</w:t>
      </w:r>
      <w:r w:rsidRPr="006F3CD8">
        <w:rPr>
          <w:rFonts w:cstheme="minorHAnsi"/>
        </w:rPr>
        <w:t xml:space="preserve"> abuse or suspected abuse to the Safeguarding Team and </w:t>
      </w:r>
      <w:r w:rsidRPr="006F3CD8">
        <w:rPr>
          <w:rFonts w:cstheme="minorHAnsi"/>
          <w:b/>
          <w:bCs/>
          <w:u w:val="single"/>
        </w:rPr>
        <w:t>record</w:t>
      </w:r>
      <w:r w:rsidRPr="006F3CD8">
        <w:rPr>
          <w:rFonts w:cstheme="minorHAnsi"/>
        </w:rPr>
        <w:t xml:space="preserve"> on the InFocus IT system</w:t>
      </w:r>
    </w:p>
    <w:p w14:paraId="1A832521" w14:textId="77777777" w:rsidR="00DA6CC1" w:rsidRPr="006F3CD8" w:rsidRDefault="00DA6CC1" w:rsidP="00DA6CC1">
      <w:pPr>
        <w:pStyle w:val="ListParagraph"/>
        <w:numPr>
          <w:ilvl w:val="0"/>
          <w:numId w:val="2"/>
        </w:numPr>
        <w:spacing w:after="39" w:line="250" w:lineRule="auto"/>
        <w:jc w:val="both"/>
        <w:rPr>
          <w:rFonts w:cstheme="minorHAnsi"/>
        </w:rPr>
      </w:pPr>
      <w:r w:rsidRPr="006F3CD8">
        <w:rPr>
          <w:rFonts w:cstheme="minorHAnsi"/>
        </w:rPr>
        <w:t>To protect the confidentiality of all information relating to the young people and not divulge information to anyone who is not authorised to receive it</w:t>
      </w:r>
    </w:p>
    <w:p w14:paraId="34343077" w14:textId="77777777" w:rsidR="00DA6CC1" w:rsidRDefault="00DA6CC1" w:rsidP="00DA6CC1">
      <w:pPr>
        <w:numPr>
          <w:ilvl w:val="0"/>
          <w:numId w:val="2"/>
        </w:numPr>
        <w:tabs>
          <w:tab w:val="clear" w:pos="3686"/>
        </w:tabs>
        <w:spacing w:after="39" w:line="250" w:lineRule="auto"/>
        <w:jc w:val="both"/>
        <w:rPr>
          <w:rFonts w:cstheme="minorHAnsi"/>
        </w:rPr>
      </w:pPr>
      <w:r w:rsidRPr="007B5C47">
        <w:rPr>
          <w:rFonts w:cstheme="minorHAnsi"/>
        </w:rPr>
        <w:t xml:space="preserve">To work within </w:t>
      </w:r>
      <w:r>
        <w:rPr>
          <w:rFonts w:cstheme="minorHAnsi"/>
        </w:rPr>
        <w:t>InFocus</w:t>
      </w:r>
      <w:r w:rsidRPr="007B5C47">
        <w:rPr>
          <w:rFonts w:cstheme="minorHAnsi"/>
        </w:rPr>
        <w:t>’s intervention policies to ensure the safety of staff and young people is maintained</w:t>
      </w:r>
    </w:p>
    <w:p w14:paraId="51341807" w14:textId="77777777" w:rsidR="00DA6CC1" w:rsidRPr="00DA6CC1" w:rsidRDefault="00DA6CC1" w:rsidP="00DA6CC1">
      <w:pPr>
        <w:numPr>
          <w:ilvl w:val="0"/>
          <w:numId w:val="2"/>
        </w:numPr>
        <w:tabs>
          <w:tab w:val="clear" w:pos="3686"/>
        </w:tabs>
        <w:spacing w:after="5" w:line="250" w:lineRule="auto"/>
        <w:jc w:val="both"/>
        <w:rPr>
          <w:rFonts w:cstheme="minorHAnsi"/>
        </w:rPr>
      </w:pPr>
      <w:r w:rsidRPr="007B1403">
        <w:rPr>
          <w:rFonts w:cstheme="minorHAnsi"/>
        </w:rPr>
        <w:t xml:space="preserve">To accurately record and assess incidents and accidents on InFocus’s IT </w:t>
      </w:r>
      <w:r w:rsidRPr="00DA6CC1">
        <w:rPr>
          <w:rFonts w:cstheme="minorHAnsi"/>
        </w:rPr>
        <w:t>systems</w:t>
      </w:r>
    </w:p>
    <w:p w14:paraId="568A935E" w14:textId="77777777" w:rsidR="00DA6CC1" w:rsidRPr="00DA6CC1" w:rsidRDefault="00DA6CC1" w:rsidP="00DA6CC1">
      <w:pPr>
        <w:pStyle w:val="ListParagraph"/>
        <w:numPr>
          <w:ilvl w:val="0"/>
          <w:numId w:val="2"/>
        </w:numPr>
      </w:pPr>
      <w:r w:rsidRPr="00DA6CC1">
        <w:t>To record detailed and accurate records of daily activities, progress made by young people, care and support given and tasks undertaken</w:t>
      </w:r>
    </w:p>
    <w:p w14:paraId="1D445A49" w14:textId="77777777" w:rsidR="00DA6CC1" w:rsidRPr="00DA6CC1" w:rsidRDefault="00DA6CC1" w:rsidP="00DA6CC1">
      <w:pPr>
        <w:pStyle w:val="ListParagraph"/>
        <w:numPr>
          <w:ilvl w:val="0"/>
          <w:numId w:val="2"/>
        </w:numPr>
      </w:pPr>
      <w:r w:rsidRPr="00DA6CC1">
        <w:t>To actively support the young people who are unwell by monitoring their condition, observing and recording on IT systems and notifying relevant staff</w:t>
      </w:r>
    </w:p>
    <w:p w14:paraId="624873E4" w14:textId="77777777" w:rsidR="00DA6CC1" w:rsidRPr="00DA6CC1" w:rsidRDefault="00DA6CC1" w:rsidP="00DA6CC1">
      <w:pPr>
        <w:pStyle w:val="ListParagraph"/>
        <w:numPr>
          <w:ilvl w:val="0"/>
          <w:numId w:val="2"/>
        </w:numPr>
      </w:pPr>
      <w:r w:rsidRPr="00DA6CC1">
        <w:t>To utilise a range of InFocus IT systems and regularly check electronic communications to keep abreast of changes and respond to requests</w:t>
      </w:r>
    </w:p>
    <w:p w14:paraId="1092D5B6" w14:textId="77777777" w:rsidR="00DA6CC1" w:rsidRPr="00DA6CC1" w:rsidRDefault="00DA6CC1" w:rsidP="00DA6CC1">
      <w:pPr>
        <w:pStyle w:val="ListParagraph"/>
        <w:numPr>
          <w:ilvl w:val="0"/>
          <w:numId w:val="2"/>
        </w:numPr>
      </w:pPr>
      <w:r w:rsidRPr="00DA6CC1">
        <w:t xml:space="preserve">To be responsible for updating and maintaining InFocus’s IT systems to ensure that care plans, protocols and risk assessments are produced and implemented for all young people; within agreed standards </w:t>
      </w:r>
    </w:p>
    <w:p w14:paraId="6C1D5F76" w14:textId="77777777" w:rsidR="00DA6CC1" w:rsidRPr="00DA6CC1" w:rsidRDefault="00DA6CC1" w:rsidP="00DA6CC1">
      <w:pPr>
        <w:pStyle w:val="ListParagraph"/>
        <w:numPr>
          <w:ilvl w:val="0"/>
          <w:numId w:val="2"/>
        </w:numPr>
      </w:pPr>
      <w:r w:rsidRPr="00DA6CC1">
        <w:t>To ensure young people are safe and that any safeguarding issues are accurately recognised, reported and recorded in line with our policies and procedures</w:t>
      </w:r>
    </w:p>
    <w:p w14:paraId="78A1ECE8" w14:textId="77777777" w:rsidR="00C4708D" w:rsidRDefault="00C4708D" w:rsidP="00DA6CC1">
      <w:pPr>
        <w:pStyle w:val="Heading3"/>
      </w:pPr>
    </w:p>
    <w:p w14:paraId="67913692" w14:textId="77777777" w:rsidR="00C4708D" w:rsidRDefault="00C4708D" w:rsidP="00C4708D">
      <w:pPr>
        <w:rPr>
          <w:lang w:eastAsia="en-US"/>
        </w:rPr>
      </w:pPr>
    </w:p>
    <w:p w14:paraId="6FE1AF0B" w14:textId="77777777" w:rsidR="00C4708D" w:rsidRPr="00C4708D" w:rsidRDefault="00C4708D" w:rsidP="00C4708D">
      <w:pPr>
        <w:rPr>
          <w:lang w:eastAsia="en-US"/>
        </w:rPr>
      </w:pPr>
    </w:p>
    <w:p w14:paraId="3CFBADDC" w14:textId="6DA89D28" w:rsidR="00DA6CC1" w:rsidRPr="009C7BEF" w:rsidRDefault="00DA6CC1" w:rsidP="00DA6CC1">
      <w:pPr>
        <w:pStyle w:val="Heading3"/>
      </w:pPr>
      <w:r w:rsidRPr="009C7BEF">
        <w:lastRenderedPageBreak/>
        <w:t>Responsibilities of all InFocus staff</w:t>
      </w:r>
    </w:p>
    <w:p w14:paraId="1E4992A3" w14:textId="77777777" w:rsidR="00DA6CC1" w:rsidRDefault="00DA6CC1" w:rsidP="00DA6CC1">
      <w:pPr>
        <w:spacing w:after="217"/>
        <w:ind w:left="-5"/>
      </w:pPr>
      <w:r>
        <w:t xml:space="preserve">To contribute fully to the InFocus community by: </w:t>
      </w:r>
    </w:p>
    <w:p w14:paraId="078B3629" w14:textId="77777777" w:rsidR="00DA6CC1" w:rsidRDefault="00DA6CC1" w:rsidP="00DA6CC1">
      <w:pPr>
        <w:numPr>
          <w:ilvl w:val="0"/>
          <w:numId w:val="1"/>
        </w:numPr>
        <w:tabs>
          <w:tab w:val="clear" w:pos="3686"/>
        </w:tabs>
        <w:spacing w:after="5" w:line="250" w:lineRule="auto"/>
        <w:ind w:hanging="360"/>
        <w:jc w:val="both"/>
      </w:pPr>
      <w:r>
        <w:t>Taking responsibility to be a reflective practitioner.</w:t>
      </w:r>
    </w:p>
    <w:p w14:paraId="02A96631" w14:textId="77777777" w:rsidR="00DA6CC1" w:rsidRDefault="00DA6CC1" w:rsidP="00DA6CC1">
      <w:pPr>
        <w:numPr>
          <w:ilvl w:val="0"/>
          <w:numId w:val="1"/>
        </w:numPr>
        <w:tabs>
          <w:tab w:val="clear" w:pos="3686"/>
        </w:tabs>
        <w:spacing w:after="5" w:line="250" w:lineRule="auto"/>
        <w:ind w:hanging="360"/>
        <w:jc w:val="both"/>
      </w:pPr>
      <w:r>
        <w:t>Taking part in personal professional development.</w:t>
      </w:r>
    </w:p>
    <w:p w14:paraId="37C2081E" w14:textId="77777777" w:rsidR="00DA6CC1" w:rsidRDefault="00DA6CC1" w:rsidP="00DA6CC1">
      <w:pPr>
        <w:numPr>
          <w:ilvl w:val="0"/>
          <w:numId w:val="1"/>
        </w:numPr>
        <w:tabs>
          <w:tab w:val="clear" w:pos="3686"/>
        </w:tabs>
        <w:spacing w:after="10" w:line="250" w:lineRule="auto"/>
        <w:ind w:hanging="360"/>
        <w:jc w:val="both"/>
      </w:pPr>
      <w:r>
        <w:t xml:space="preserve">Working within and encouraging the implementation of our Equal Opportunity Policy. </w:t>
      </w:r>
    </w:p>
    <w:p w14:paraId="29BE4816" w14:textId="77777777" w:rsidR="00DA6CC1" w:rsidRDefault="00DA6CC1" w:rsidP="00DA6CC1">
      <w:pPr>
        <w:numPr>
          <w:ilvl w:val="0"/>
          <w:numId w:val="1"/>
        </w:numPr>
        <w:tabs>
          <w:tab w:val="clear" w:pos="3686"/>
        </w:tabs>
        <w:spacing w:after="10" w:line="250" w:lineRule="auto"/>
        <w:ind w:hanging="360"/>
        <w:jc w:val="both"/>
      </w:pPr>
      <w:r>
        <w:t xml:space="preserve">Working within our Confidentiality Policy. </w:t>
      </w:r>
    </w:p>
    <w:p w14:paraId="03E02EAA" w14:textId="77777777" w:rsidR="00DA6CC1" w:rsidRDefault="00DA6CC1" w:rsidP="00DA6CC1">
      <w:pPr>
        <w:numPr>
          <w:ilvl w:val="0"/>
          <w:numId w:val="1"/>
        </w:numPr>
        <w:tabs>
          <w:tab w:val="clear" w:pos="3686"/>
        </w:tabs>
        <w:spacing w:after="5" w:line="250" w:lineRule="auto"/>
        <w:ind w:hanging="360"/>
        <w:jc w:val="both"/>
      </w:pPr>
      <w:r>
        <w:t xml:space="preserve">Promoting the safeguarding of children and adults at risk. </w:t>
      </w:r>
    </w:p>
    <w:p w14:paraId="4A6AEBDA" w14:textId="77777777" w:rsidR="00DA6CC1" w:rsidRDefault="00DA6CC1" w:rsidP="00DA6CC1">
      <w:pPr>
        <w:numPr>
          <w:ilvl w:val="0"/>
          <w:numId w:val="1"/>
        </w:numPr>
        <w:tabs>
          <w:tab w:val="clear" w:pos="3686"/>
        </w:tabs>
        <w:spacing w:after="39" w:line="250" w:lineRule="auto"/>
        <w:ind w:hanging="360"/>
        <w:jc w:val="both"/>
      </w:pPr>
      <w:r>
        <w:t xml:space="preserve">Carrying out the duties and responsibilities of the post in accordance with our Health and Safety policies, guidance and legislation. </w:t>
      </w:r>
    </w:p>
    <w:p w14:paraId="02E6D79A" w14:textId="77777777" w:rsidR="00DA6CC1" w:rsidRDefault="00DA6CC1" w:rsidP="00DA6CC1">
      <w:pPr>
        <w:numPr>
          <w:ilvl w:val="0"/>
          <w:numId w:val="1"/>
        </w:numPr>
        <w:tabs>
          <w:tab w:val="clear" w:pos="3686"/>
        </w:tabs>
        <w:spacing w:after="39" w:line="250" w:lineRule="auto"/>
        <w:ind w:hanging="360"/>
        <w:jc w:val="both"/>
      </w:pPr>
      <w:r>
        <w:t xml:space="preserve">Using information technology systems as required to carry out the duties of the post in the most effective and efficient manner. </w:t>
      </w:r>
    </w:p>
    <w:p w14:paraId="6CE9D468" w14:textId="77777777" w:rsidR="00DA6CC1" w:rsidRDefault="00DA6CC1" w:rsidP="00DA6CC1">
      <w:pPr>
        <w:numPr>
          <w:ilvl w:val="0"/>
          <w:numId w:val="1"/>
        </w:numPr>
        <w:tabs>
          <w:tab w:val="clear" w:pos="3686"/>
        </w:tabs>
        <w:spacing w:after="5" w:line="250" w:lineRule="auto"/>
        <w:ind w:hanging="360"/>
        <w:jc w:val="both"/>
      </w:pPr>
      <w:r>
        <w:t xml:space="preserve">Undertaking any other duties as directed by the Chief Executive that may be reasonably required. </w:t>
      </w:r>
    </w:p>
    <w:p w14:paraId="73B1CDA2" w14:textId="2A688C20" w:rsidR="002B624A" w:rsidRDefault="002B624A" w:rsidP="00490891">
      <w:pPr>
        <w:rPr>
          <w:lang w:eastAsia="en-US"/>
        </w:rPr>
      </w:pPr>
    </w:p>
    <w:p w14:paraId="07D467D8" w14:textId="7AA07021" w:rsidR="003430B2" w:rsidRDefault="003430B2" w:rsidP="00490891">
      <w:pPr>
        <w:rPr>
          <w:lang w:eastAsia="en-US"/>
        </w:rPr>
      </w:pPr>
    </w:p>
    <w:p w14:paraId="77FA97B3" w14:textId="639A95A7" w:rsidR="003430B2" w:rsidRDefault="003430B2" w:rsidP="00490891">
      <w:pPr>
        <w:rPr>
          <w:lang w:eastAsia="en-US"/>
        </w:rPr>
      </w:pPr>
    </w:p>
    <w:p w14:paraId="3C6C099A" w14:textId="17B91BEF" w:rsidR="003430B2" w:rsidRDefault="003430B2" w:rsidP="00490891">
      <w:pPr>
        <w:rPr>
          <w:lang w:eastAsia="en-US"/>
        </w:rPr>
      </w:pPr>
    </w:p>
    <w:p w14:paraId="33716223" w14:textId="1FCEA90A" w:rsidR="003430B2" w:rsidRDefault="003430B2" w:rsidP="00490891">
      <w:pPr>
        <w:rPr>
          <w:lang w:eastAsia="en-US"/>
        </w:rPr>
      </w:pPr>
    </w:p>
    <w:p w14:paraId="5637B3AE" w14:textId="31F50C41" w:rsidR="003430B2" w:rsidRDefault="003430B2" w:rsidP="00490891">
      <w:pPr>
        <w:rPr>
          <w:lang w:eastAsia="en-US"/>
        </w:rPr>
      </w:pPr>
    </w:p>
    <w:p w14:paraId="20E3DEA0" w14:textId="60E05EC3" w:rsidR="003430B2" w:rsidRDefault="003430B2" w:rsidP="00490891">
      <w:pPr>
        <w:rPr>
          <w:lang w:eastAsia="en-US"/>
        </w:rPr>
      </w:pPr>
    </w:p>
    <w:p w14:paraId="1AA0595A" w14:textId="14908480" w:rsidR="003430B2" w:rsidRDefault="003430B2" w:rsidP="00490891">
      <w:pPr>
        <w:rPr>
          <w:lang w:eastAsia="en-US"/>
        </w:rPr>
      </w:pPr>
    </w:p>
    <w:p w14:paraId="0737DBD3" w14:textId="04F8DF69" w:rsidR="003430B2" w:rsidRDefault="003430B2" w:rsidP="00490891">
      <w:pPr>
        <w:rPr>
          <w:lang w:eastAsia="en-US"/>
        </w:rPr>
      </w:pPr>
    </w:p>
    <w:p w14:paraId="5A9F63A2" w14:textId="2FBE294D" w:rsidR="003430B2" w:rsidRDefault="003430B2" w:rsidP="00490891">
      <w:pPr>
        <w:rPr>
          <w:lang w:eastAsia="en-US"/>
        </w:rPr>
      </w:pPr>
    </w:p>
    <w:p w14:paraId="2D433495" w14:textId="06450828" w:rsidR="003430B2" w:rsidRDefault="003430B2" w:rsidP="00490891">
      <w:pPr>
        <w:rPr>
          <w:lang w:eastAsia="en-US"/>
        </w:rPr>
      </w:pPr>
    </w:p>
    <w:p w14:paraId="215699B6" w14:textId="37759503" w:rsidR="003430B2" w:rsidRDefault="003430B2" w:rsidP="00490891">
      <w:pPr>
        <w:rPr>
          <w:lang w:eastAsia="en-US"/>
        </w:rPr>
      </w:pPr>
    </w:p>
    <w:p w14:paraId="34E26517" w14:textId="6C4CE464" w:rsidR="00D15337" w:rsidRDefault="00D15337" w:rsidP="00490891">
      <w:pPr>
        <w:rPr>
          <w:lang w:eastAsia="en-US"/>
        </w:rPr>
      </w:pPr>
    </w:p>
    <w:p w14:paraId="7FD053A3" w14:textId="77777777" w:rsidR="00DA6CC1" w:rsidRDefault="00DA6CC1" w:rsidP="009C7BEF">
      <w:pPr>
        <w:pStyle w:val="Heading2"/>
      </w:pPr>
    </w:p>
    <w:p w14:paraId="1C56AC34" w14:textId="77777777" w:rsidR="00DA6CC1" w:rsidRDefault="00DA6CC1" w:rsidP="009C7BEF">
      <w:pPr>
        <w:pStyle w:val="Heading2"/>
      </w:pPr>
    </w:p>
    <w:p w14:paraId="0D3E3A57" w14:textId="77777777" w:rsidR="00DA6CC1" w:rsidRDefault="00DA6CC1" w:rsidP="009C7BEF">
      <w:pPr>
        <w:pStyle w:val="Heading2"/>
      </w:pPr>
    </w:p>
    <w:p w14:paraId="28A3BA67" w14:textId="77777777" w:rsidR="00DA6CC1" w:rsidRDefault="00DA6CC1" w:rsidP="009C7BEF">
      <w:pPr>
        <w:pStyle w:val="Heading2"/>
      </w:pPr>
    </w:p>
    <w:p w14:paraId="48B85D7B" w14:textId="77777777" w:rsidR="00DA6CC1" w:rsidRDefault="00DA6CC1" w:rsidP="00DA6CC1">
      <w:pPr>
        <w:rPr>
          <w:lang w:eastAsia="en-US"/>
        </w:rPr>
      </w:pPr>
    </w:p>
    <w:p w14:paraId="750961FF" w14:textId="77777777" w:rsidR="00DA6CC1" w:rsidRDefault="00DA6CC1" w:rsidP="009C7BEF">
      <w:pPr>
        <w:pStyle w:val="Heading2"/>
      </w:pPr>
    </w:p>
    <w:p w14:paraId="2DBCD5A3" w14:textId="77777777" w:rsidR="001259CA" w:rsidRDefault="001259CA" w:rsidP="001259CA">
      <w:pPr>
        <w:rPr>
          <w:lang w:eastAsia="en-US"/>
        </w:rPr>
      </w:pPr>
    </w:p>
    <w:p w14:paraId="3CBF1D3C" w14:textId="77777777" w:rsidR="001259CA" w:rsidRDefault="001259CA" w:rsidP="001259CA">
      <w:pPr>
        <w:rPr>
          <w:lang w:eastAsia="en-US"/>
        </w:rPr>
      </w:pPr>
    </w:p>
    <w:p w14:paraId="1BAC1374" w14:textId="77777777" w:rsidR="001259CA" w:rsidRPr="001259CA" w:rsidRDefault="001259CA" w:rsidP="001259CA">
      <w:pPr>
        <w:rPr>
          <w:lang w:eastAsia="en-US"/>
        </w:rPr>
      </w:pPr>
    </w:p>
    <w:p w14:paraId="47D9C470" w14:textId="77777777" w:rsidR="00DA6CC1" w:rsidRPr="00DA6CC1" w:rsidRDefault="00DA6CC1" w:rsidP="00DA6CC1">
      <w:pPr>
        <w:rPr>
          <w:lang w:eastAsia="en-US"/>
        </w:rPr>
      </w:pPr>
    </w:p>
    <w:p w14:paraId="466CABA9" w14:textId="7984C1BD" w:rsidR="00490891" w:rsidRPr="00077B6A" w:rsidRDefault="00490891" w:rsidP="009C7BEF">
      <w:pPr>
        <w:pStyle w:val="Heading2"/>
      </w:pPr>
      <w:r w:rsidRPr="00077B6A">
        <w:lastRenderedPageBreak/>
        <w:t xml:space="preserve">Person specification </w:t>
      </w:r>
    </w:p>
    <w:p w14:paraId="69BC2D9A" w14:textId="77777777" w:rsidR="002B624A" w:rsidRPr="00077B6A" w:rsidRDefault="002B624A" w:rsidP="002B624A">
      <w:pPr>
        <w:spacing w:line="240" w:lineRule="auto"/>
        <w:rPr>
          <w:lang w:eastAsia="en-US"/>
        </w:rPr>
      </w:pPr>
      <w:r w:rsidRPr="00077B6A">
        <w:rPr>
          <w:lang w:eastAsia="en-US"/>
        </w:rPr>
        <w:t xml:space="preserve">This section lists the qualifications, skills, experience, knowledge and other attributes (selection criteria) which you must possess to perform the job duties. </w:t>
      </w:r>
    </w:p>
    <w:p w14:paraId="3037E4FA" w14:textId="77777777" w:rsidR="00490891" w:rsidRPr="00077B6A" w:rsidRDefault="00490891" w:rsidP="009C7BEF">
      <w:pPr>
        <w:pStyle w:val="Heading3"/>
      </w:pPr>
      <w:r w:rsidRPr="00077B6A">
        <w:t>Essential requirements</w:t>
      </w:r>
    </w:p>
    <w:p w14:paraId="52FC4C11" w14:textId="77777777" w:rsidR="002B624A" w:rsidRPr="00077B6A" w:rsidRDefault="002B624A" w:rsidP="002B624A">
      <w:pPr>
        <w:spacing w:line="240" w:lineRule="auto"/>
        <w:rPr>
          <w:lang w:eastAsia="en-US"/>
        </w:rPr>
      </w:pPr>
      <w:r w:rsidRPr="00077B6A">
        <w:rPr>
          <w:lang w:eastAsia="en-US"/>
        </w:rPr>
        <w:t xml:space="preserve">You must meet these criteria </w:t>
      </w:r>
      <w:proofErr w:type="gramStart"/>
      <w:r w:rsidRPr="00077B6A">
        <w:rPr>
          <w:lang w:eastAsia="en-US"/>
        </w:rPr>
        <w:t>in order to</w:t>
      </w:r>
      <w:proofErr w:type="gramEnd"/>
      <w:r w:rsidRPr="00077B6A">
        <w:rPr>
          <w:lang w:eastAsia="en-US"/>
        </w:rPr>
        <w:t xml:space="preserve"> be considered for this role. This will be assessed in your personal statement, during interview or during an assessment, task or test.</w:t>
      </w:r>
    </w:p>
    <w:p w14:paraId="75BCDAAF" w14:textId="16FC856D" w:rsidR="00274258" w:rsidRPr="00077B6A" w:rsidRDefault="00274258" w:rsidP="009C7BEF">
      <w:pPr>
        <w:pStyle w:val="Heading4"/>
      </w:pPr>
      <w:r w:rsidRPr="00077B6A">
        <w:t xml:space="preserve">Education and </w:t>
      </w:r>
      <w:r w:rsidR="00601D2B" w:rsidRPr="00077B6A">
        <w:t>q</w:t>
      </w:r>
      <w:r w:rsidRPr="00077B6A">
        <w:t xml:space="preserve">ualifications </w:t>
      </w:r>
    </w:p>
    <w:p w14:paraId="16493EAC" w14:textId="77777777" w:rsidR="00D15337" w:rsidRPr="00077B6A" w:rsidRDefault="00D15337" w:rsidP="00D15337">
      <w:pPr>
        <w:pStyle w:val="ListParagraph"/>
        <w:numPr>
          <w:ilvl w:val="0"/>
          <w:numId w:val="21"/>
        </w:numPr>
        <w:spacing w:line="240" w:lineRule="auto"/>
      </w:pPr>
      <w:r w:rsidRPr="00077B6A">
        <w:t>A teaching qualification or willingness to undertake a teaching qualification</w:t>
      </w:r>
    </w:p>
    <w:p w14:paraId="12F60A4E" w14:textId="08E15AA0" w:rsidR="00D15337" w:rsidRPr="00077B6A" w:rsidRDefault="00D15337" w:rsidP="00D15337">
      <w:pPr>
        <w:pStyle w:val="ListParagraph"/>
        <w:numPr>
          <w:ilvl w:val="0"/>
          <w:numId w:val="21"/>
        </w:numPr>
        <w:spacing w:line="240" w:lineRule="auto"/>
      </w:pPr>
      <w:r w:rsidRPr="00077B6A">
        <w:t>A good track record of continuing professional development</w:t>
      </w:r>
    </w:p>
    <w:p w14:paraId="485E5975" w14:textId="06A2CF8C" w:rsidR="00DD3DBA" w:rsidRPr="00077B6A" w:rsidRDefault="00DD3DBA" w:rsidP="00DD3DBA">
      <w:pPr>
        <w:pStyle w:val="ListParagraph"/>
        <w:numPr>
          <w:ilvl w:val="0"/>
          <w:numId w:val="21"/>
        </w:numPr>
      </w:pPr>
      <w:r w:rsidRPr="00077B6A">
        <w:t xml:space="preserve">At least Level 2 qualifications in English and Maths. </w:t>
      </w:r>
    </w:p>
    <w:p w14:paraId="1E52D73B" w14:textId="3B7444B0" w:rsidR="00703FE7" w:rsidRPr="00077B6A" w:rsidRDefault="00703FE7" w:rsidP="009C7BEF">
      <w:pPr>
        <w:pStyle w:val="Heading4"/>
      </w:pPr>
      <w:r w:rsidRPr="00077B6A">
        <w:t>Knowledge</w:t>
      </w:r>
      <w:r w:rsidR="00601D2B" w:rsidRPr="00077B6A">
        <w:t xml:space="preserve"> and e</w:t>
      </w:r>
      <w:r w:rsidRPr="00077B6A">
        <w:t>xperience</w:t>
      </w:r>
    </w:p>
    <w:p w14:paraId="4AB3A9C6" w14:textId="39A2EA65" w:rsidR="00D15337" w:rsidRPr="00077B6A" w:rsidRDefault="00D15337" w:rsidP="00D15337">
      <w:pPr>
        <w:pStyle w:val="ListParagraph"/>
        <w:numPr>
          <w:ilvl w:val="0"/>
          <w:numId w:val="22"/>
        </w:numPr>
      </w:pPr>
      <w:r w:rsidRPr="00077B6A">
        <w:t xml:space="preserve">A good working </w:t>
      </w:r>
      <w:r w:rsidR="00DD3DBA" w:rsidRPr="00077B6A">
        <w:t>understanding</w:t>
      </w:r>
      <w:r w:rsidRPr="00077B6A">
        <w:t xml:space="preserve"> of Child </w:t>
      </w:r>
      <w:r w:rsidR="00DD3DBA" w:rsidRPr="00077B6A">
        <w:t xml:space="preserve">and Adult </w:t>
      </w:r>
      <w:r w:rsidRPr="00077B6A">
        <w:t>Protection, Safeguarding and the Prevent duty</w:t>
      </w:r>
    </w:p>
    <w:p w14:paraId="70EA38A7" w14:textId="6FF5AA92" w:rsidR="00D15337" w:rsidRPr="00077B6A" w:rsidRDefault="00D15337" w:rsidP="00D15337">
      <w:pPr>
        <w:pStyle w:val="ListParagraph"/>
        <w:numPr>
          <w:ilvl w:val="0"/>
          <w:numId w:val="22"/>
        </w:numPr>
      </w:pPr>
      <w:r w:rsidRPr="00077B6A">
        <w:t>Some proficiency and experience in the use of ICT as a tool for learning</w:t>
      </w:r>
    </w:p>
    <w:p w14:paraId="3E9D9F1F" w14:textId="62C739A0" w:rsidR="00DD3DBA" w:rsidRPr="00077B6A" w:rsidRDefault="00DD3DBA" w:rsidP="00DD3DBA">
      <w:pPr>
        <w:pStyle w:val="ListParagraph"/>
        <w:numPr>
          <w:ilvl w:val="0"/>
          <w:numId w:val="22"/>
        </w:numPr>
      </w:pPr>
      <w:r w:rsidRPr="00077B6A">
        <w:t>An understanding</w:t>
      </w:r>
      <w:r w:rsidR="00077B6A" w:rsidRPr="00077B6A">
        <w:t xml:space="preserve"> or willingness to engage with</w:t>
      </w:r>
      <w:r w:rsidRPr="00077B6A">
        <w:t xml:space="preserve"> MIS systems to record progress and other relevant information.</w:t>
      </w:r>
    </w:p>
    <w:p w14:paraId="76AD9383" w14:textId="17FDB65E" w:rsidR="00D15337" w:rsidRPr="00077B6A" w:rsidRDefault="00077B6A" w:rsidP="00D15337">
      <w:pPr>
        <w:pStyle w:val="ListParagraph"/>
        <w:numPr>
          <w:ilvl w:val="0"/>
          <w:numId w:val="22"/>
        </w:numPr>
      </w:pPr>
      <w:r w:rsidRPr="00077B6A">
        <w:t>K</w:t>
      </w:r>
      <w:r w:rsidR="00D15337" w:rsidRPr="00077B6A">
        <w:t>nowledge and understanding of effective curriculum pedagogy</w:t>
      </w:r>
      <w:r w:rsidRPr="00077B6A">
        <w:t xml:space="preserve"> or a willingness to engage with these areas as part of a teaching qualification</w:t>
      </w:r>
    </w:p>
    <w:p w14:paraId="2120585A" w14:textId="3876A38E" w:rsidR="00D15337" w:rsidRPr="00077B6A" w:rsidRDefault="00D15337" w:rsidP="00D15337">
      <w:pPr>
        <w:pStyle w:val="ListParagraph"/>
        <w:numPr>
          <w:ilvl w:val="0"/>
          <w:numId w:val="22"/>
        </w:numPr>
        <w:spacing w:line="240" w:lineRule="auto"/>
      </w:pPr>
      <w:r w:rsidRPr="00077B6A">
        <w:t>Understanding of effective behaviour management</w:t>
      </w:r>
    </w:p>
    <w:p w14:paraId="0E1D13D6" w14:textId="47AC6717" w:rsidR="00DD3DBA" w:rsidRPr="00077B6A" w:rsidRDefault="00DD3DBA" w:rsidP="00DD3DBA">
      <w:pPr>
        <w:pStyle w:val="ListParagraph"/>
        <w:numPr>
          <w:ilvl w:val="0"/>
          <w:numId w:val="22"/>
        </w:numPr>
      </w:pPr>
      <w:r w:rsidRPr="00077B6A">
        <w:t xml:space="preserve">Good knowledge of vision impairments and complex needs, </w:t>
      </w:r>
      <w:r w:rsidR="00AB33A9" w:rsidRPr="00077B6A">
        <w:t>teaching</w:t>
      </w:r>
      <w:r w:rsidRPr="00077B6A">
        <w:t xml:space="preserve"> and learning in relation to working with people with disabilities</w:t>
      </w:r>
      <w:r w:rsidR="00077B6A" w:rsidRPr="00077B6A">
        <w:t xml:space="preserve"> or a willingness to engage with these areas as part of a teaching qualification</w:t>
      </w:r>
    </w:p>
    <w:p w14:paraId="30679704" w14:textId="2ACB25A2" w:rsidR="00DD3DBA" w:rsidRPr="00077B6A" w:rsidRDefault="00DD3DBA" w:rsidP="00077B6A">
      <w:pPr>
        <w:pStyle w:val="ListParagraph"/>
        <w:numPr>
          <w:ilvl w:val="0"/>
          <w:numId w:val="22"/>
        </w:numPr>
      </w:pPr>
      <w:r w:rsidRPr="00077B6A">
        <w:t xml:space="preserve">A good understanding of ‘holistic care’ in relation to complex needs. </w:t>
      </w:r>
    </w:p>
    <w:p w14:paraId="61136F5B" w14:textId="77777777" w:rsidR="00AB33A9" w:rsidRPr="00077B6A" w:rsidRDefault="00AB33A9" w:rsidP="00AB33A9">
      <w:pPr>
        <w:pStyle w:val="ListParagraph"/>
        <w:numPr>
          <w:ilvl w:val="0"/>
          <w:numId w:val="22"/>
        </w:numPr>
        <w:spacing w:after="0" w:line="240" w:lineRule="auto"/>
        <w:rPr>
          <w:rFonts w:eastAsia="Times New Roman" w:cs="Calibri"/>
        </w:rPr>
      </w:pPr>
      <w:r w:rsidRPr="00077B6A">
        <w:rPr>
          <w:rFonts w:eastAsia="Times New Roman" w:cs="Calibri"/>
        </w:rPr>
        <w:t>Demonstrate providing support and mentorship for staff who attend annual reviews and work as a key worker</w:t>
      </w:r>
    </w:p>
    <w:p w14:paraId="680720DC" w14:textId="77777777" w:rsidR="00AB33A9" w:rsidRPr="00077B6A" w:rsidRDefault="00AB33A9" w:rsidP="00AB33A9">
      <w:pPr>
        <w:pStyle w:val="ListParagraph"/>
        <w:numPr>
          <w:ilvl w:val="0"/>
          <w:numId w:val="22"/>
        </w:numPr>
      </w:pPr>
      <w:r w:rsidRPr="00077B6A">
        <w:t>Experience of working with a multi-disciplinary team to plan, monitor and evaluate student provision, progress, and wellbeing.</w:t>
      </w:r>
    </w:p>
    <w:p w14:paraId="3A6D4C83" w14:textId="0EE83CA0" w:rsidR="00DD3DBA" w:rsidRPr="00077B6A" w:rsidRDefault="00AB33A9" w:rsidP="00AB33A9">
      <w:pPr>
        <w:pStyle w:val="ListParagraph"/>
        <w:numPr>
          <w:ilvl w:val="0"/>
          <w:numId w:val="22"/>
        </w:numPr>
      </w:pPr>
      <w:r w:rsidRPr="00077B6A">
        <w:t>Knowledge and understanding of Teaching and learning styles</w:t>
      </w:r>
    </w:p>
    <w:p w14:paraId="75C70615" w14:textId="0CE1CB82" w:rsidR="00490891" w:rsidRPr="00077B6A" w:rsidRDefault="00490891" w:rsidP="009C7BEF">
      <w:pPr>
        <w:pStyle w:val="Heading4"/>
      </w:pPr>
      <w:r w:rsidRPr="00077B6A">
        <w:t xml:space="preserve">Skills and </w:t>
      </w:r>
      <w:r w:rsidR="00601D2B" w:rsidRPr="00077B6A">
        <w:t>a</w:t>
      </w:r>
      <w:r w:rsidRPr="00077B6A">
        <w:t>bility</w:t>
      </w:r>
    </w:p>
    <w:p w14:paraId="2982256A" w14:textId="77777777" w:rsidR="00D15337" w:rsidRPr="00077B6A" w:rsidRDefault="00D15337" w:rsidP="00D15337">
      <w:pPr>
        <w:pStyle w:val="ListParagraph"/>
        <w:numPr>
          <w:ilvl w:val="0"/>
          <w:numId w:val="22"/>
        </w:numPr>
      </w:pPr>
      <w:r w:rsidRPr="00077B6A">
        <w:t>Willingness to contribute to the teaching of students with complex learning and medical needs</w:t>
      </w:r>
    </w:p>
    <w:p w14:paraId="7ECD4E31" w14:textId="77777777" w:rsidR="00D15337" w:rsidRPr="00077B6A" w:rsidRDefault="00D15337" w:rsidP="00D15337">
      <w:pPr>
        <w:pStyle w:val="ListParagraph"/>
        <w:numPr>
          <w:ilvl w:val="0"/>
          <w:numId w:val="22"/>
        </w:numPr>
        <w:spacing w:line="240" w:lineRule="auto"/>
      </w:pPr>
      <w:r w:rsidRPr="00077B6A">
        <w:t>Ability to demonstrate clear, creative, and sensitive teaching</w:t>
      </w:r>
    </w:p>
    <w:p w14:paraId="253DABE9" w14:textId="77777777" w:rsidR="00D15337" w:rsidRPr="00077B6A" w:rsidRDefault="00D15337" w:rsidP="00D15337">
      <w:pPr>
        <w:pStyle w:val="ListParagraph"/>
        <w:numPr>
          <w:ilvl w:val="0"/>
          <w:numId w:val="22"/>
        </w:numPr>
        <w:spacing w:line="240" w:lineRule="auto"/>
      </w:pPr>
      <w:r w:rsidRPr="00077B6A">
        <w:t>Ability to enthuse and inspire students through promoting a fun and engaging learning environment</w:t>
      </w:r>
    </w:p>
    <w:p w14:paraId="6681DFAC" w14:textId="77777777" w:rsidR="00D15337" w:rsidRPr="00077B6A" w:rsidRDefault="00D15337" w:rsidP="00D15337">
      <w:pPr>
        <w:pStyle w:val="ListParagraph"/>
        <w:numPr>
          <w:ilvl w:val="0"/>
          <w:numId w:val="22"/>
        </w:numPr>
      </w:pPr>
      <w:r w:rsidRPr="00077B6A">
        <w:t xml:space="preserve">Ability to plan and deliver </w:t>
      </w:r>
      <w:proofErr w:type="gramStart"/>
      <w:r w:rsidRPr="00077B6A">
        <w:t>high quality</w:t>
      </w:r>
      <w:proofErr w:type="gramEnd"/>
      <w:r w:rsidRPr="00077B6A">
        <w:t xml:space="preserve"> learning opportunities tailored towards individuals’ unique learning needs.</w:t>
      </w:r>
    </w:p>
    <w:p w14:paraId="76EEC59C" w14:textId="77777777" w:rsidR="00D15337" w:rsidRPr="00077B6A" w:rsidRDefault="00D15337" w:rsidP="00D15337">
      <w:pPr>
        <w:pStyle w:val="ListParagraph"/>
        <w:numPr>
          <w:ilvl w:val="0"/>
          <w:numId w:val="22"/>
        </w:numPr>
        <w:spacing w:line="240" w:lineRule="auto"/>
      </w:pPr>
      <w:r w:rsidRPr="00077B6A">
        <w:t>Ability to monitor, evaluate and review student progress</w:t>
      </w:r>
    </w:p>
    <w:p w14:paraId="411FDCBF" w14:textId="77777777" w:rsidR="00D15337" w:rsidRPr="00077B6A" w:rsidRDefault="00D15337" w:rsidP="00D15337">
      <w:pPr>
        <w:pStyle w:val="ListParagraph"/>
        <w:numPr>
          <w:ilvl w:val="0"/>
          <w:numId w:val="22"/>
        </w:numPr>
      </w:pPr>
      <w:r w:rsidRPr="00077B6A">
        <w:t>Ability to carry out appropriate planning, resource preparation and report writing</w:t>
      </w:r>
    </w:p>
    <w:p w14:paraId="7E645497" w14:textId="77777777" w:rsidR="00D15337" w:rsidRPr="00077B6A" w:rsidRDefault="00D15337" w:rsidP="00D15337">
      <w:pPr>
        <w:pStyle w:val="ListParagraph"/>
        <w:numPr>
          <w:ilvl w:val="0"/>
          <w:numId w:val="22"/>
        </w:numPr>
      </w:pPr>
      <w:r w:rsidRPr="00077B6A">
        <w:t>Ability to inspire confidence in students, colleagues, and parents</w:t>
      </w:r>
    </w:p>
    <w:p w14:paraId="6F414DAF" w14:textId="2DECBB09" w:rsidR="00490891" w:rsidRPr="00077B6A" w:rsidRDefault="00D15337" w:rsidP="00490891">
      <w:pPr>
        <w:pStyle w:val="ListParagraph"/>
        <w:numPr>
          <w:ilvl w:val="0"/>
          <w:numId w:val="22"/>
        </w:numPr>
      </w:pPr>
      <w:r w:rsidRPr="00077B6A">
        <w:lastRenderedPageBreak/>
        <w:t>Commitment to a broad and balanced education for all students and promoting independence.</w:t>
      </w:r>
    </w:p>
    <w:p w14:paraId="78729DA1" w14:textId="77777777" w:rsidR="00AB33A9" w:rsidRPr="00077B6A" w:rsidRDefault="00AB33A9" w:rsidP="00AB33A9">
      <w:pPr>
        <w:pStyle w:val="ListParagraph"/>
        <w:numPr>
          <w:ilvl w:val="0"/>
          <w:numId w:val="22"/>
        </w:numPr>
      </w:pPr>
      <w:r w:rsidRPr="00077B6A">
        <w:t>The ability to support and challenge staff by modelling exemplary behaviour.</w:t>
      </w:r>
    </w:p>
    <w:p w14:paraId="4A591EEE" w14:textId="20520261" w:rsidR="00AB33A9" w:rsidRPr="00077B6A" w:rsidRDefault="00AB33A9" w:rsidP="00AB33A9">
      <w:pPr>
        <w:pStyle w:val="ListParagraph"/>
        <w:numPr>
          <w:ilvl w:val="0"/>
          <w:numId w:val="22"/>
        </w:numPr>
      </w:pPr>
      <w:r w:rsidRPr="00077B6A">
        <w:t xml:space="preserve">Strong organisational skills that will allow you to complete a qualification whilst fulfilling your </w:t>
      </w:r>
      <w:r w:rsidR="00DA6CC1" w:rsidRPr="00077B6A">
        <w:t>role (</w:t>
      </w:r>
      <w:r w:rsidR="00077B6A" w:rsidRPr="00077B6A">
        <w:t>if applicable)</w:t>
      </w:r>
    </w:p>
    <w:p w14:paraId="3E3DA8D3" w14:textId="799456A5" w:rsidR="00AB33A9" w:rsidRPr="00077B6A" w:rsidRDefault="00AB33A9" w:rsidP="00AB33A9">
      <w:pPr>
        <w:pStyle w:val="ListParagraph"/>
        <w:numPr>
          <w:ilvl w:val="0"/>
          <w:numId w:val="22"/>
        </w:numPr>
      </w:pPr>
      <w:r w:rsidRPr="00077B6A">
        <w:t xml:space="preserve">The ability to develop positive relationships with students and staff across the InFocus campus. </w:t>
      </w:r>
    </w:p>
    <w:p w14:paraId="6DD01EF6" w14:textId="331C6DD8" w:rsidR="00AB33A9" w:rsidRPr="00077B6A" w:rsidRDefault="00AB33A9" w:rsidP="00562373">
      <w:pPr>
        <w:pStyle w:val="ListParagraph"/>
        <w:numPr>
          <w:ilvl w:val="0"/>
          <w:numId w:val="22"/>
        </w:numPr>
      </w:pPr>
      <w:r w:rsidRPr="00077B6A">
        <w:t xml:space="preserve">A commitment to </w:t>
      </w:r>
      <w:proofErr w:type="gramStart"/>
      <w:r w:rsidRPr="00077B6A">
        <w:t>high quality</w:t>
      </w:r>
      <w:proofErr w:type="gramEnd"/>
      <w:r w:rsidRPr="00077B6A">
        <w:t xml:space="preserve"> teaching and learning and professional development. </w:t>
      </w:r>
    </w:p>
    <w:p w14:paraId="374E2EBB" w14:textId="04A283BC" w:rsidR="00490891" w:rsidRPr="00077B6A" w:rsidRDefault="00490891" w:rsidP="009C7BEF">
      <w:pPr>
        <w:pStyle w:val="Heading4"/>
      </w:pPr>
      <w:r w:rsidRPr="00077B6A">
        <w:t xml:space="preserve">Personal </w:t>
      </w:r>
      <w:r w:rsidR="00601D2B" w:rsidRPr="00077B6A">
        <w:t>q</w:t>
      </w:r>
      <w:r w:rsidRPr="00077B6A">
        <w:t>ualities</w:t>
      </w:r>
    </w:p>
    <w:p w14:paraId="7DA281C6" w14:textId="77777777" w:rsidR="00D15337" w:rsidRPr="00077B6A" w:rsidRDefault="00D15337" w:rsidP="00D15337">
      <w:pPr>
        <w:pStyle w:val="ListParagraph"/>
        <w:numPr>
          <w:ilvl w:val="0"/>
          <w:numId w:val="22"/>
        </w:numPr>
      </w:pPr>
      <w:r w:rsidRPr="00077B6A">
        <w:t>Excellent interpersonal and communication skills</w:t>
      </w:r>
    </w:p>
    <w:p w14:paraId="5E59950B" w14:textId="77777777" w:rsidR="00D15337" w:rsidRPr="00077B6A" w:rsidRDefault="00D15337" w:rsidP="00D15337">
      <w:pPr>
        <w:pStyle w:val="ListParagraph"/>
        <w:numPr>
          <w:ilvl w:val="0"/>
          <w:numId w:val="22"/>
        </w:numPr>
      </w:pPr>
      <w:r w:rsidRPr="00077B6A">
        <w:t>Determined, resilient and able to work under pressure</w:t>
      </w:r>
    </w:p>
    <w:p w14:paraId="2DB7BA9D" w14:textId="219515E4" w:rsidR="00D15337" w:rsidRPr="00077B6A" w:rsidRDefault="00D15337" w:rsidP="00D15337">
      <w:pPr>
        <w:pStyle w:val="ListParagraph"/>
        <w:numPr>
          <w:ilvl w:val="0"/>
          <w:numId w:val="22"/>
        </w:numPr>
      </w:pPr>
      <w:r w:rsidRPr="00077B6A">
        <w:t>Reliable, punctual, and flexible</w:t>
      </w:r>
    </w:p>
    <w:p w14:paraId="0C08C956" w14:textId="77777777" w:rsidR="00AB33A9" w:rsidRPr="00077B6A" w:rsidRDefault="00AB33A9" w:rsidP="00AB33A9">
      <w:pPr>
        <w:pStyle w:val="ListParagraph"/>
        <w:numPr>
          <w:ilvl w:val="0"/>
          <w:numId w:val="22"/>
        </w:numPr>
      </w:pPr>
      <w:r w:rsidRPr="00077B6A">
        <w:t xml:space="preserve">You will show resilience and a commitment to securing the best outcomes for people with special needs. </w:t>
      </w:r>
    </w:p>
    <w:p w14:paraId="2602B384" w14:textId="5AD25FF1" w:rsidR="00AB33A9" w:rsidRPr="00077B6A" w:rsidRDefault="00AB33A9" w:rsidP="00AB33A9">
      <w:pPr>
        <w:pStyle w:val="ListParagraph"/>
        <w:numPr>
          <w:ilvl w:val="0"/>
          <w:numId w:val="22"/>
        </w:numPr>
      </w:pPr>
      <w:r w:rsidRPr="00077B6A">
        <w:t xml:space="preserve">You will need to be a team player. </w:t>
      </w:r>
    </w:p>
    <w:p w14:paraId="31200632" w14:textId="77777777" w:rsidR="00AB33A9" w:rsidRPr="00077B6A" w:rsidRDefault="00AB33A9" w:rsidP="00AB33A9">
      <w:pPr>
        <w:pStyle w:val="ListParagraph"/>
        <w:numPr>
          <w:ilvl w:val="0"/>
          <w:numId w:val="22"/>
        </w:numPr>
      </w:pPr>
      <w:r w:rsidRPr="00077B6A">
        <w:t xml:space="preserve">You will have high expectations of our students </w:t>
      </w:r>
      <w:proofErr w:type="gramStart"/>
      <w:r w:rsidRPr="00077B6A">
        <w:t>and also</w:t>
      </w:r>
      <w:proofErr w:type="gramEnd"/>
      <w:r w:rsidRPr="00077B6A">
        <w:t xml:space="preserve"> the staff you are working with.</w:t>
      </w:r>
    </w:p>
    <w:p w14:paraId="24F73E5A" w14:textId="77777777" w:rsidR="00AB33A9" w:rsidRPr="00077B6A" w:rsidRDefault="00AB33A9" w:rsidP="00AB33A9">
      <w:pPr>
        <w:pStyle w:val="ListParagraph"/>
        <w:numPr>
          <w:ilvl w:val="0"/>
          <w:numId w:val="22"/>
        </w:numPr>
      </w:pPr>
      <w:r w:rsidRPr="00077B6A">
        <w:t>You will be enthusiastic and self-motivated, providing a role model to other staff.</w:t>
      </w:r>
    </w:p>
    <w:p w14:paraId="28AABB80" w14:textId="77777777" w:rsidR="00AB33A9" w:rsidRPr="00077B6A" w:rsidRDefault="00AB33A9" w:rsidP="00AB33A9">
      <w:pPr>
        <w:pStyle w:val="ListParagraph"/>
        <w:numPr>
          <w:ilvl w:val="0"/>
          <w:numId w:val="22"/>
        </w:numPr>
      </w:pPr>
      <w:r w:rsidRPr="00077B6A">
        <w:t>You will display flexibility and adaptability around the needs of students and the organisation.</w:t>
      </w:r>
    </w:p>
    <w:p w14:paraId="0058DFE6" w14:textId="42570F02" w:rsidR="00490891" w:rsidRPr="00077B6A" w:rsidRDefault="00AB33A9" w:rsidP="00490891">
      <w:pPr>
        <w:pStyle w:val="ListParagraph"/>
        <w:numPr>
          <w:ilvl w:val="0"/>
          <w:numId w:val="22"/>
        </w:numPr>
      </w:pPr>
      <w:r w:rsidRPr="00077B6A">
        <w:t>You will demonstrate integrity in your working practices.</w:t>
      </w:r>
    </w:p>
    <w:p w14:paraId="6C92306D" w14:textId="7C63B6B3" w:rsidR="00490891" w:rsidRPr="009C7BEF" w:rsidRDefault="00490891" w:rsidP="009C7BEF">
      <w:pPr>
        <w:pStyle w:val="Heading3"/>
      </w:pPr>
      <w:r w:rsidRPr="009C7BEF">
        <w:t>Desirable requirements</w:t>
      </w:r>
    </w:p>
    <w:p w14:paraId="30E192D1" w14:textId="029E890E" w:rsidR="00490891" w:rsidRDefault="00601D2B" w:rsidP="00490891">
      <w:pPr>
        <w:rPr>
          <w:lang w:eastAsia="en-US"/>
        </w:rPr>
      </w:pPr>
      <w:r w:rsidRPr="002B624A">
        <w:rPr>
          <w:lang w:eastAsia="en-US"/>
        </w:rPr>
        <w:t xml:space="preserve">These criteria </w:t>
      </w:r>
      <w:r w:rsidR="00DA6CC1">
        <w:rPr>
          <w:lang w:eastAsia="en-US"/>
        </w:rPr>
        <w:t>will</w:t>
      </w:r>
      <w:r w:rsidRPr="002B624A">
        <w:rPr>
          <w:lang w:eastAsia="en-US"/>
        </w:rPr>
        <w:t xml:space="preserve"> enhance a person's capacity to </w:t>
      </w:r>
      <w:r w:rsidR="00DA6CC1">
        <w:rPr>
          <w:lang w:eastAsia="en-US"/>
        </w:rPr>
        <w:t>perform the role:</w:t>
      </w:r>
    </w:p>
    <w:p w14:paraId="724264DE" w14:textId="77777777" w:rsidR="00DA6CC1" w:rsidRDefault="00DA6CC1" w:rsidP="00DA6CC1">
      <w:pPr>
        <w:rPr>
          <w:lang w:eastAsia="en-US"/>
        </w:rPr>
      </w:pPr>
    </w:p>
    <w:p w14:paraId="5BBEABB8" w14:textId="77777777" w:rsidR="00D15337" w:rsidRDefault="00D15337" w:rsidP="00DA6CC1">
      <w:pPr>
        <w:pStyle w:val="ListParagraph"/>
        <w:numPr>
          <w:ilvl w:val="0"/>
          <w:numId w:val="23"/>
        </w:numPr>
        <w:spacing w:after="0"/>
      </w:pPr>
      <w:r w:rsidRPr="007E08A9">
        <w:t>Further qualification in VI/MSI</w:t>
      </w:r>
    </w:p>
    <w:p w14:paraId="3CCE9F17" w14:textId="77777777" w:rsidR="00D15337" w:rsidRDefault="00D15337" w:rsidP="00D15337">
      <w:pPr>
        <w:pStyle w:val="ListParagraph"/>
        <w:numPr>
          <w:ilvl w:val="0"/>
          <w:numId w:val="23"/>
        </w:numPr>
      </w:pPr>
      <w:r>
        <w:t>Further training or study in specific areas, e.g., Child development, SEND</w:t>
      </w:r>
    </w:p>
    <w:p w14:paraId="44EE8DF5" w14:textId="77777777" w:rsidR="00D15337" w:rsidRDefault="00D15337" w:rsidP="00D15337">
      <w:pPr>
        <w:pStyle w:val="ListParagraph"/>
        <w:numPr>
          <w:ilvl w:val="0"/>
          <w:numId w:val="23"/>
        </w:numPr>
      </w:pPr>
      <w:r w:rsidRPr="007E08A9">
        <w:t>Knowledge of current trends, resources and assessment procedures pertaining to SEND education</w:t>
      </w:r>
    </w:p>
    <w:p w14:paraId="0EC8D28A" w14:textId="77777777" w:rsidR="00D15337" w:rsidRDefault="00D15337" w:rsidP="00D15337">
      <w:pPr>
        <w:pStyle w:val="ListParagraph"/>
        <w:numPr>
          <w:ilvl w:val="0"/>
          <w:numId w:val="23"/>
        </w:numPr>
      </w:pPr>
      <w:r w:rsidRPr="007E08A9">
        <w:t>Experience of developing new approaches to raising standards of teaching and learning</w:t>
      </w:r>
    </w:p>
    <w:p w14:paraId="4941A623" w14:textId="77777777" w:rsidR="00D15337" w:rsidRDefault="00D15337" w:rsidP="00D15337">
      <w:pPr>
        <w:pStyle w:val="ListParagraph"/>
        <w:numPr>
          <w:ilvl w:val="0"/>
          <w:numId w:val="23"/>
        </w:numPr>
      </w:pPr>
      <w:r w:rsidRPr="007E08A9">
        <w:t>Experience of contributing to positive outcomes under OFSTED inspection</w:t>
      </w:r>
    </w:p>
    <w:p w14:paraId="768F7AC8" w14:textId="30843AAA" w:rsidR="00D15337" w:rsidRDefault="00D15337" w:rsidP="00D15337">
      <w:pPr>
        <w:pStyle w:val="ListParagraph"/>
        <w:numPr>
          <w:ilvl w:val="0"/>
          <w:numId w:val="23"/>
        </w:numPr>
      </w:pPr>
      <w:r w:rsidRPr="007E08A9">
        <w:t>Experience leading community-based activities e.g., work experience/placements, trips etc.</w:t>
      </w:r>
    </w:p>
    <w:p w14:paraId="54F5AF74" w14:textId="303D1D57" w:rsidR="002E7520" w:rsidRPr="002B624A" w:rsidRDefault="00582944" w:rsidP="00490891">
      <w:pPr>
        <w:pStyle w:val="ListParagraph"/>
        <w:numPr>
          <w:ilvl w:val="0"/>
          <w:numId w:val="23"/>
        </w:numPr>
      </w:pPr>
      <w:r>
        <w:t>A willingness to take on extra responsibilities to enhance the learning experience of the students</w:t>
      </w:r>
    </w:p>
    <w:sectPr w:rsidR="002E7520" w:rsidRPr="002B624A" w:rsidSect="00E60C4C">
      <w:type w:val="continuous"/>
      <w:pgSz w:w="11900" w:h="16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3F20" w14:textId="77777777" w:rsidR="00373385" w:rsidRDefault="00373385" w:rsidP="00BA755C">
      <w:r>
        <w:separator/>
      </w:r>
    </w:p>
  </w:endnote>
  <w:endnote w:type="continuationSeparator" w:id="0">
    <w:p w14:paraId="7F2B8335" w14:textId="77777777" w:rsidR="00373385" w:rsidRDefault="00373385" w:rsidP="00BA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icksand">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ew Atten Round Book">
    <w:panose1 w:val="00000000000000000000"/>
    <w:charset w:val="00"/>
    <w:family w:val="modern"/>
    <w:notTrueType/>
    <w:pitch w:val="variable"/>
    <w:sig w:usb0="A00000FF" w:usb1="4000A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4AAE" w14:textId="77777777" w:rsidR="00342199" w:rsidRDefault="00342199">
    <w:pPr>
      <w:pStyle w:val="Footer"/>
    </w:pPr>
    <w:r>
      <w:rPr>
        <w:noProof/>
      </w:rPr>
      <w:drawing>
        <wp:anchor distT="0" distB="0" distL="114300" distR="114300" simplePos="0" relativeHeight="251661312" behindDoc="1" locked="0" layoutInCell="1" allowOverlap="1" wp14:anchorId="0901A61F" wp14:editId="1F4EA5EA">
          <wp:simplePos x="0" y="0"/>
          <wp:positionH relativeFrom="column">
            <wp:posOffset>-914399</wp:posOffset>
          </wp:positionH>
          <wp:positionV relativeFrom="paragraph">
            <wp:posOffset>46355</wp:posOffset>
          </wp:positionV>
          <wp:extent cx="2372360" cy="1160780"/>
          <wp:effectExtent l="0" t="0" r="8890"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rotWithShape="1">
                  <a:blip r:embed="rId1">
                    <a:extLst>
                      <a:ext uri="{28A0092B-C50C-407E-A947-70E740481C1C}">
                        <a14:useLocalDpi xmlns:a14="http://schemas.microsoft.com/office/drawing/2010/main" val="0"/>
                      </a:ext>
                    </a:extLst>
                  </a:blip>
                  <a:srcRect t="49000" r="68618"/>
                  <a:stretch/>
                </pic:blipFill>
                <pic:spPr bwMode="auto">
                  <a:xfrm>
                    <a:off x="0" y="0"/>
                    <a:ext cx="2372360" cy="1160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28E442" w14:textId="77777777" w:rsidR="00342199" w:rsidRDefault="00342199">
    <w:pPr>
      <w:pStyle w:val="Footer"/>
      <w:rPr>
        <w:noProof/>
      </w:rPr>
    </w:pPr>
  </w:p>
  <w:p w14:paraId="74C972CB" w14:textId="77777777" w:rsidR="00342199" w:rsidRDefault="00342199">
    <w:pPr>
      <w:pStyle w:val="Footer"/>
    </w:pPr>
  </w:p>
  <w:p w14:paraId="6F45C623" w14:textId="77777777" w:rsidR="00342199" w:rsidRDefault="00342199" w:rsidP="00416D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53FA6" w14:textId="77777777" w:rsidR="00373385" w:rsidRDefault="00373385" w:rsidP="00BA755C">
      <w:r>
        <w:separator/>
      </w:r>
    </w:p>
  </w:footnote>
  <w:footnote w:type="continuationSeparator" w:id="0">
    <w:p w14:paraId="4BB73B95" w14:textId="77777777" w:rsidR="00373385" w:rsidRDefault="00373385" w:rsidP="00BA7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48B1" w14:textId="2F4920CE" w:rsidR="00DA6CC1" w:rsidRDefault="00DA6CC1" w:rsidP="00DA6CC1">
    <w:pPr>
      <w:pStyle w:val="Header"/>
    </w:pPr>
    <w:r>
      <w:rPr>
        <w:noProof/>
      </w:rPr>
      <w:drawing>
        <wp:anchor distT="0" distB="0" distL="114300" distR="114300" simplePos="0" relativeHeight="251664384" behindDoc="0" locked="0" layoutInCell="1" allowOverlap="1" wp14:anchorId="21CFE7FC" wp14:editId="7E92484B">
          <wp:simplePos x="0" y="0"/>
          <wp:positionH relativeFrom="column">
            <wp:posOffset>-361950</wp:posOffset>
          </wp:positionH>
          <wp:positionV relativeFrom="paragraph">
            <wp:posOffset>140335</wp:posOffset>
          </wp:positionV>
          <wp:extent cx="1457325" cy="737870"/>
          <wp:effectExtent l="0" t="0" r="9525" b="5080"/>
          <wp:wrapNone/>
          <wp:docPr id="235487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737870"/>
                  </a:xfrm>
                  <a:prstGeom prst="rect">
                    <a:avLst/>
                  </a:prstGeom>
                  <a:noFill/>
                </pic:spPr>
              </pic:pic>
            </a:graphicData>
          </a:graphic>
        </wp:anchor>
      </w:drawing>
    </w:r>
  </w:p>
  <w:p w14:paraId="4EE8DE9D" w14:textId="77777777" w:rsidR="00DA6CC1" w:rsidRPr="00DA6CC1" w:rsidRDefault="00DA6CC1" w:rsidP="00DA6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C4CB" w14:textId="213F5651" w:rsidR="00342199" w:rsidRPr="00977732" w:rsidRDefault="002D6236">
    <w:pPr>
      <w:pStyle w:val="Header"/>
      <w:rPr>
        <w:rFonts w:eastAsiaTheme="majorEastAsia" w:cstheme="minorHAnsi"/>
        <w:b/>
        <w:color w:val="2B2171"/>
        <w:sz w:val="32"/>
        <w:szCs w:val="32"/>
        <w:lang w:eastAsia="en-US"/>
      </w:rPr>
    </w:pPr>
    <w:r>
      <w:rPr>
        <w:noProof/>
      </w:rPr>
      <w:drawing>
        <wp:anchor distT="0" distB="0" distL="114300" distR="114300" simplePos="0" relativeHeight="251663360" behindDoc="0" locked="0" layoutInCell="1" allowOverlap="1" wp14:anchorId="15DF350C" wp14:editId="15DB8F7D">
          <wp:simplePos x="0" y="0"/>
          <wp:positionH relativeFrom="column">
            <wp:posOffset>-457200</wp:posOffset>
          </wp:positionH>
          <wp:positionV relativeFrom="paragraph">
            <wp:posOffset>8890</wp:posOffset>
          </wp:positionV>
          <wp:extent cx="1457960" cy="735330"/>
          <wp:effectExtent l="0" t="0" r="8890" b="7620"/>
          <wp:wrapNone/>
          <wp:docPr id="690904018" name="Picture 1" descr="InFoc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04018" name="Picture 1" descr="InFocus logo."/>
                  <pic:cNvPicPr>
                    <a:picLocks noChangeAspect="1" noChangeArrowheads="1"/>
                  </pic:cNvPicPr>
                </pic:nvPicPr>
                <pic:blipFill>
                  <a:blip r:embed="rId1">
                    <a:extLst>
                      <a:ext uri="{28A0092B-C50C-407E-A947-70E740481C1C}">
                        <a14:useLocalDpi xmlns:a14="http://schemas.microsoft.com/office/drawing/2010/main" val="0"/>
                      </a:ext>
                    </a:extLst>
                  </a:blip>
                  <a:srcRect l="5421" t="16010" r="67874" b="43732"/>
                  <a:stretch>
                    <a:fillRect/>
                  </a:stretch>
                </pic:blipFill>
                <pic:spPr bwMode="auto">
                  <a:xfrm>
                    <a:off x="0" y="0"/>
                    <a:ext cx="1457960" cy="735330"/>
                  </a:xfrm>
                  <a:prstGeom prst="rect">
                    <a:avLst/>
                  </a:prstGeom>
                  <a:noFill/>
                </pic:spPr>
              </pic:pic>
            </a:graphicData>
          </a:graphic>
          <wp14:sizeRelH relativeFrom="page">
            <wp14:pctWidth>0</wp14:pctWidth>
          </wp14:sizeRelH>
          <wp14:sizeRelV relativeFrom="page">
            <wp14:pctHeight>0</wp14:pctHeight>
          </wp14:sizeRelV>
        </wp:anchor>
      </w:drawing>
    </w:r>
    <w:r w:rsidR="00342199">
      <w:rPr>
        <w:rFonts w:eastAsiaTheme="majorEastAsia" w:cstheme="minorHAnsi"/>
        <w:b/>
        <w:color w:val="2B2171"/>
        <w:sz w:val="32"/>
        <w:szCs w:val="32"/>
        <w:lang w:eastAsia="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DE4"/>
    <w:multiLevelType w:val="hybridMultilevel"/>
    <w:tmpl w:val="B3F2D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0754D"/>
    <w:multiLevelType w:val="hybridMultilevel"/>
    <w:tmpl w:val="1AA6B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F6F98"/>
    <w:multiLevelType w:val="hybridMultilevel"/>
    <w:tmpl w:val="F9D03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87CB5"/>
    <w:multiLevelType w:val="hybridMultilevel"/>
    <w:tmpl w:val="604CA982"/>
    <w:lvl w:ilvl="0" w:tplc="30B850B4">
      <w:numFmt w:val="bullet"/>
      <w:lvlText w:val="•"/>
      <w:lvlJc w:val="left"/>
      <w:pPr>
        <w:ind w:left="720" w:hanging="72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1870BEB"/>
    <w:multiLevelType w:val="hybridMultilevel"/>
    <w:tmpl w:val="979A8B04"/>
    <w:lvl w:ilvl="0" w:tplc="B672C29C">
      <w:start w:val="6"/>
      <w:numFmt w:val="bullet"/>
      <w:lvlText w:val="-"/>
      <w:lvlJc w:val="left"/>
      <w:pPr>
        <w:ind w:left="720" w:hanging="360"/>
      </w:pPr>
      <w:rPr>
        <w:rFonts w:ascii="Quicksand" w:eastAsia="Times New Roman" w:hAnsi="Quicksan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025B0"/>
    <w:multiLevelType w:val="hybridMultilevel"/>
    <w:tmpl w:val="F304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4533A"/>
    <w:multiLevelType w:val="multilevel"/>
    <w:tmpl w:val="3DEE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557C9"/>
    <w:multiLevelType w:val="hybridMultilevel"/>
    <w:tmpl w:val="01543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AC7085"/>
    <w:multiLevelType w:val="hybridMultilevel"/>
    <w:tmpl w:val="DA50B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4F4D28"/>
    <w:multiLevelType w:val="hybridMultilevel"/>
    <w:tmpl w:val="90C2D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BF2895"/>
    <w:multiLevelType w:val="hybridMultilevel"/>
    <w:tmpl w:val="32182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C54255"/>
    <w:multiLevelType w:val="hybridMultilevel"/>
    <w:tmpl w:val="146A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F7D57"/>
    <w:multiLevelType w:val="hybridMultilevel"/>
    <w:tmpl w:val="AB44C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2B802AD"/>
    <w:multiLevelType w:val="hybridMultilevel"/>
    <w:tmpl w:val="A890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3131D3"/>
    <w:multiLevelType w:val="multilevel"/>
    <w:tmpl w:val="5740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AD6E13"/>
    <w:multiLevelType w:val="hybridMultilevel"/>
    <w:tmpl w:val="4BCC5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0E6783"/>
    <w:multiLevelType w:val="hybridMultilevel"/>
    <w:tmpl w:val="9F061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8A2CE0"/>
    <w:multiLevelType w:val="hybridMultilevel"/>
    <w:tmpl w:val="7D8AA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112C4A"/>
    <w:multiLevelType w:val="hybridMultilevel"/>
    <w:tmpl w:val="AEC2C760"/>
    <w:lvl w:ilvl="0" w:tplc="33C0CF1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08F09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90CEF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7E726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A65C3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E4EFB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EA53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34FE3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780CA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48708FA"/>
    <w:multiLevelType w:val="hybridMultilevel"/>
    <w:tmpl w:val="9B323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921324"/>
    <w:multiLevelType w:val="hybridMultilevel"/>
    <w:tmpl w:val="DD9EA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6C131E"/>
    <w:multiLevelType w:val="hybridMultilevel"/>
    <w:tmpl w:val="37D202B4"/>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22" w15:restartNumberingAfterBreak="0">
    <w:nsid w:val="6C2A4B27"/>
    <w:multiLevelType w:val="hybridMultilevel"/>
    <w:tmpl w:val="92DA3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BD0601"/>
    <w:multiLevelType w:val="hybridMultilevel"/>
    <w:tmpl w:val="286AEF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1102C4"/>
    <w:multiLevelType w:val="hybridMultilevel"/>
    <w:tmpl w:val="27E8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997E3F"/>
    <w:multiLevelType w:val="hybridMultilevel"/>
    <w:tmpl w:val="9C96C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7C05450"/>
    <w:multiLevelType w:val="hybridMultilevel"/>
    <w:tmpl w:val="83306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0F31E7"/>
    <w:multiLevelType w:val="hybridMultilevel"/>
    <w:tmpl w:val="B352CB78"/>
    <w:lvl w:ilvl="0" w:tplc="4CF6E90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737152">
    <w:abstractNumId w:val="18"/>
  </w:num>
  <w:num w:numId="2" w16cid:durableId="1153330842">
    <w:abstractNumId w:val="7"/>
  </w:num>
  <w:num w:numId="3" w16cid:durableId="87897455">
    <w:abstractNumId w:val="24"/>
  </w:num>
  <w:num w:numId="4" w16cid:durableId="2127578592">
    <w:abstractNumId w:val="8"/>
  </w:num>
  <w:num w:numId="5" w16cid:durableId="2069961942">
    <w:abstractNumId w:val="15"/>
  </w:num>
  <w:num w:numId="6" w16cid:durableId="1394424538">
    <w:abstractNumId w:val="22"/>
  </w:num>
  <w:num w:numId="7" w16cid:durableId="53359925">
    <w:abstractNumId w:val="3"/>
  </w:num>
  <w:num w:numId="8" w16cid:durableId="186917133">
    <w:abstractNumId w:val="21"/>
  </w:num>
  <w:num w:numId="9" w16cid:durableId="839201341">
    <w:abstractNumId w:val="1"/>
  </w:num>
  <w:num w:numId="10" w16cid:durableId="859708689">
    <w:abstractNumId w:val="13"/>
  </w:num>
  <w:num w:numId="11" w16cid:durableId="836460406">
    <w:abstractNumId w:val="27"/>
  </w:num>
  <w:num w:numId="12" w16cid:durableId="1211065924">
    <w:abstractNumId w:val="4"/>
  </w:num>
  <w:num w:numId="13" w16cid:durableId="1835025344">
    <w:abstractNumId w:val="27"/>
  </w:num>
  <w:num w:numId="14" w16cid:durableId="14431030">
    <w:abstractNumId w:val="11"/>
  </w:num>
  <w:num w:numId="15" w16cid:durableId="626590145">
    <w:abstractNumId w:val="19"/>
  </w:num>
  <w:num w:numId="16" w16cid:durableId="911546691">
    <w:abstractNumId w:val="0"/>
  </w:num>
  <w:num w:numId="17" w16cid:durableId="265777253">
    <w:abstractNumId w:val="2"/>
  </w:num>
  <w:num w:numId="18" w16cid:durableId="707218155">
    <w:abstractNumId w:val="5"/>
  </w:num>
  <w:num w:numId="19" w16cid:durableId="1432971954">
    <w:abstractNumId w:val="26"/>
  </w:num>
  <w:num w:numId="20" w16cid:durableId="1731075472">
    <w:abstractNumId w:val="17"/>
  </w:num>
  <w:num w:numId="21" w16cid:durableId="1574898832">
    <w:abstractNumId w:val="20"/>
  </w:num>
  <w:num w:numId="22" w16cid:durableId="341861635">
    <w:abstractNumId w:val="10"/>
  </w:num>
  <w:num w:numId="23" w16cid:durableId="1116602826">
    <w:abstractNumId w:val="9"/>
  </w:num>
  <w:num w:numId="24" w16cid:durableId="826282046">
    <w:abstractNumId w:val="25"/>
  </w:num>
  <w:num w:numId="25" w16cid:durableId="191579168">
    <w:abstractNumId w:val="16"/>
  </w:num>
  <w:num w:numId="26" w16cid:durableId="1594780790">
    <w:abstractNumId w:val="23"/>
  </w:num>
  <w:num w:numId="27" w16cid:durableId="415320272">
    <w:abstractNumId w:val="12"/>
  </w:num>
  <w:num w:numId="28" w16cid:durableId="33115864">
    <w:abstractNumId w:val="6"/>
  </w:num>
  <w:num w:numId="29" w16cid:durableId="4485968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0A"/>
    <w:rsid w:val="000203E4"/>
    <w:rsid w:val="00043560"/>
    <w:rsid w:val="00050486"/>
    <w:rsid w:val="00077B6A"/>
    <w:rsid w:val="00094E9F"/>
    <w:rsid w:val="001157F7"/>
    <w:rsid w:val="00116CB8"/>
    <w:rsid w:val="001259CA"/>
    <w:rsid w:val="0013630E"/>
    <w:rsid w:val="00196CF7"/>
    <w:rsid w:val="001A77F5"/>
    <w:rsid w:val="001D63DE"/>
    <w:rsid w:val="001D6A74"/>
    <w:rsid w:val="001E0E06"/>
    <w:rsid w:val="001E7681"/>
    <w:rsid w:val="00237753"/>
    <w:rsid w:val="00253F58"/>
    <w:rsid w:val="00274258"/>
    <w:rsid w:val="00295478"/>
    <w:rsid w:val="002B624A"/>
    <w:rsid w:val="002D6236"/>
    <w:rsid w:val="002E7520"/>
    <w:rsid w:val="00303CD7"/>
    <w:rsid w:val="00317C77"/>
    <w:rsid w:val="0032283C"/>
    <w:rsid w:val="003408B2"/>
    <w:rsid w:val="00342199"/>
    <w:rsid w:val="003430B2"/>
    <w:rsid w:val="003546A6"/>
    <w:rsid w:val="00360A20"/>
    <w:rsid w:val="00373385"/>
    <w:rsid w:val="0037389C"/>
    <w:rsid w:val="003750C6"/>
    <w:rsid w:val="003C0DBF"/>
    <w:rsid w:val="003E5242"/>
    <w:rsid w:val="00411A4A"/>
    <w:rsid w:val="0041250D"/>
    <w:rsid w:val="00416382"/>
    <w:rsid w:val="00416D8F"/>
    <w:rsid w:val="004321B2"/>
    <w:rsid w:val="00467F52"/>
    <w:rsid w:val="00490891"/>
    <w:rsid w:val="004956D9"/>
    <w:rsid w:val="004B0F13"/>
    <w:rsid w:val="004E65D4"/>
    <w:rsid w:val="0051239D"/>
    <w:rsid w:val="00542492"/>
    <w:rsid w:val="0055130C"/>
    <w:rsid w:val="0056195A"/>
    <w:rsid w:val="00582944"/>
    <w:rsid w:val="005B27A0"/>
    <w:rsid w:val="006008A9"/>
    <w:rsid w:val="00601D2B"/>
    <w:rsid w:val="00614522"/>
    <w:rsid w:val="00632735"/>
    <w:rsid w:val="00663EB7"/>
    <w:rsid w:val="00687199"/>
    <w:rsid w:val="006B06A3"/>
    <w:rsid w:val="006B45F3"/>
    <w:rsid w:val="006B7893"/>
    <w:rsid w:val="006C0FA3"/>
    <w:rsid w:val="006C4CC2"/>
    <w:rsid w:val="006F3CD8"/>
    <w:rsid w:val="006F426A"/>
    <w:rsid w:val="00703FE7"/>
    <w:rsid w:val="00730BFF"/>
    <w:rsid w:val="00742D5B"/>
    <w:rsid w:val="007641B2"/>
    <w:rsid w:val="00764CD4"/>
    <w:rsid w:val="007751FB"/>
    <w:rsid w:val="00777719"/>
    <w:rsid w:val="007959EA"/>
    <w:rsid w:val="007B1403"/>
    <w:rsid w:val="007B6C88"/>
    <w:rsid w:val="007E3267"/>
    <w:rsid w:val="00807D44"/>
    <w:rsid w:val="0081179C"/>
    <w:rsid w:val="00816D0C"/>
    <w:rsid w:val="00823206"/>
    <w:rsid w:val="00834D0D"/>
    <w:rsid w:val="00850B85"/>
    <w:rsid w:val="00885E7A"/>
    <w:rsid w:val="00891A2F"/>
    <w:rsid w:val="008A68D0"/>
    <w:rsid w:val="008A730F"/>
    <w:rsid w:val="008B3358"/>
    <w:rsid w:val="008E351E"/>
    <w:rsid w:val="00904FED"/>
    <w:rsid w:val="00936DD0"/>
    <w:rsid w:val="00955125"/>
    <w:rsid w:val="009641EB"/>
    <w:rsid w:val="00970A27"/>
    <w:rsid w:val="00977732"/>
    <w:rsid w:val="009A7E42"/>
    <w:rsid w:val="009B022D"/>
    <w:rsid w:val="009C7BEF"/>
    <w:rsid w:val="009F5843"/>
    <w:rsid w:val="00A23AA2"/>
    <w:rsid w:val="00AB33A9"/>
    <w:rsid w:val="00B00EBE"/>
    <w:rsid w:val="00B2150A"/>
    <w:rsid w:val="00B23096"/>
    <w:rsid w:val="00B23819"/>
    <w:rsid w:val="00B4480B"/>
    <w:rsid w:val="00B553B8"/>
    <w:rsid w:val="00B666C9"/>
    <w:rsid w:val="00BA1374"/>
    <w:rsid w:val="00BA578E"/>
    <w:rsid w:val="00BA5FFD"/>
    <w:rsid w:val="00BA755C"/>
    <w:rsid w:val="00BB523A"/>
    <w:rsid w:val="00BD7A2A"/>
    <w:rsid w:val="00BE1D26"/>
    <w:rsid w:val="00BF397A"/>
    <w:rsid w:val="00C046E8"/>
    <w:rsid w:val="00C1062D"/>
    <w:rsid w:val="00C13B40"/>
    <w:rsid w:val="00C14C39"/>
    <w:rsid w:val="00C4708D"/>
    <w:rsid w:val="00C816DA"/>
    <w:rsid w:val="00CA30E4"/>
    <w:rsid w:val="00CA75D2"/>
    <w:rsid w:val="00CC4C50"/>
    <w:rsid w:val="00CF6E01"/>
    <w:rsid w:val="00D15337"/>
    <w:rsid w:val="00D7694A"/>
    <w:rsid w:val="00D9486C"/>
    <w:rsid w:val="00DA6CC1"/>
    <w:rsid w:val="00DC3288"/>
    <w:rsid w:val="00DD3DBA"/>
    <w:rsid w:val="00DD55B3"/>
    <w:rsid w:val="00DE2AA8"/>
    <w:rsid w:val="00E047C1"/>
    <w:rsid w:val="00E0715A"/>
    <w:rsid w:val="00E255CC"/>
    <w:rsid w:val="00E471D0"/>
    <w:rsid w:val="00E60C4C"/>
    <w:rsid w:val="00E651DE"/>
    <w:rsid w:val="00EB352B"/>
    <w:rsid w:val="00EF69E6"/>
    <w:rsid w:val="00F02DD6"/>
    <w:rsid w:val="00F17241"/>
    <w:rsid w:val="00F50E65"/>
    <w:rsid w:val="00F55CD1"/>
    <w:rsid w:val="00F95D60"/>
    <w:rsid w:val="00FC23EA"/>
    <w:rsid w:val="00FF65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1DCDC"/>
  <w15:chartTrackingRefBased/>
  <w15:docId w15:val="{7BA83CC7-73C7-450D-8237-DE8596FD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55C"/>
    <w:pPr>
      <w:tabs>
        <w:tab w:val="left" w:pos="3686"/>
      </w:tabs>
      <w:spacing w:line="276" w:lineRule="auto"/>
    </w:pPr>
    <w:rPr>
      <w:rFonts w:ascii="Quicksand" w:eastAsia="Times New Roman" w:hAnsi="Quicksand" w:cs="Calibri"/>
      <w:lang w:eastAsia="en-GB"/>
    </w:rPr>
  </w:style>
  <w:style w:type="paragraph" w:styleId="Heading1">
    <w:name w:val="heading 1"/>
    <w:basedOn w:val="Normal"/>
    <w:next w:val="Normal"/>
    <w:link w:val="Heading1Char"/>
    <w:uiPriority w:val="9"/>
    <w:qFormat/>
    <w:rsid w:val="00BD7A2A"/>
    <w:pPr>
      <w:keepNext/>
      <w:keepLines/>
      <w:tabs>
        <w:tab w:val="clear" w:pos="3686"/>
      </w:tabs>
      <w:spacing w:before="240" w:line="259" w:lineRule="auto"/>
      <w:outlineLvl w:val="0"/>
    </w:pPr>
    <w:rPr>
      <w:rFonts w:eastAsiaTheme="majorEastAsia" w:cstheme="minorHAnsi"/>
      <w:b/>
      <w:color w:val="2B2171"/>
      <w:sz w:val="44"/>
      <w:szCs w:val="44"/>
      <w:lang w:eastAsia="en-US"/>
    </w:rPr>
  </w:style>
  <w:style w:type="paragraph" w:styleId="Heading2">
    <w:name w:val="heading 2"/>
    <w:basedOn w:val="Normal"/>
    <w:next w:val="Normal"/>
    <w:link w:val="Heading2Char"/>
    <w:uiPriority w:val="9"/>
    <w:unhideWhenUsed/>
    <w:qFormat/>
    <w:rsid w:val="00BD7A2A"/>
    <w:pPr>
      <w:keepNext/>
      <w:keepLines/>
      <w:tabs>
        <w:tab w:val="clear" w:pos="3686"/>
      </w:tabs>
      <w:spacing w:before="160" w:line="259" w:lineRule="auto"/>
      <w:outlineLvl w:val="1"/>
    </w:pPr>
    <w:rPr>
      <w:rFonts w:eastAsiaTheme="majorEastAsia" w:cstheme="minorHAnsi"/>
      <w:b/>
      <w:color w:val="2B2171"/>
      <w:sz w:val="32"/>
      <w:szCs w:val="32"/>
      <w:lang w:eastAsia="en-US"/>
    </w:rPr>
  </w:style>
  <w:style w:type="paragraph" w:styleId="Heading3">
    <w:name w:val="heading 3"/>
    <w:basedOn w:val="Normal"/>
    <w:next w:val="Normal"/>
    <w:link w:val="Heading3Char"/>
    <w:uiPriority w:val="9"/>
    <w:unhideWhenUsed/>
    <w:qFormat/>
    <w:rsid w:val="00F55CD1"/>
    <w:pPr>
      <w:keepNext/>
      <w:keepLines/>
      <w:tabs>
        <w:tab w:val="clear" w:pos="3686"/>
      </w:tabs>
      <w:spacing w:before="160" w:line="259" w:lineRule="auto"/>
      <w:outlineLvl w:val="2"/>
    </w:pPr>
    <w:rPr>
      <w:rFonts w:eastAsiaTheme="majorEastAsia" w:cstheme="minorHAnsi"/>
      <w:b/>
      <w:color w:val="DF2A4B"/>
      <w:sz w:val="26"/>
      <w:szCs w:val="26"/>
      <w:lang w:eastAsia="en-US"/>
    </w:rPr>
  </w:style>
  <w:style w:type="paragraph" w:styleId="Heading4">
    <w:name w:val="heading 4"/>
    <w:basedOn w:val="Normal"/>
    <w:next w:val="Normal"/>
    <w:link w:val="Heading4Char"/>
    <w:uiPriority w:val="9"/>
    <w:unhideWhenUsed/>
    <w:qFormat/>
    <w:rsid w:val="00F55CD1"/>
    <w:pPr>
      <w:keepNext/>
      <w:keepLines/>
      <w:tabs>
        <w:tab w:val="clear" w:pos="3686"/>
      </w:tabs>
      <w:spacing w:before="160" w:line="259" w:lineRule="auto"/>
      <w:outlineLvl w:val="3"/>
    </w:pPr>
    <w:rPr>
      <w:rFonts w:eastAsiaTheme="majorEastAsia" w:cstheme="majorBidi"/>
      <w:b/>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DD6"/>
    <w:pPr>
      <w:tabs>
        <w:tab w:val="center" w:pos="4513"/>
        <w:tab w:val="right" w:pos="9026"/>
      </w:tabs>
    </w:pPr>
  </w:style>
  <w:style w:type="character" w:customStyle="1" w:styleId="HeaderChar">
    <w:name w:val="Header Char"/>
    <w:basedOn w:val="DefaultParagraphFont"/>
    <w:link w:val="Header"/>
    <w:uiPriority w:val="99"/>
    <w:rsid w:val="00F02DD6"/>
  </w:style>
  <w:style w:type="paragraph" w:styleId="Footer">
    <w:name w:val="footer"/>
    <w:basedOn w:val="Normal"/>
    <w:link w:val="FooterChar"/>
    <w:uiPriority w:val="99"/>
    <w:unhideWhenUsed/>
    <w:rsid w:val="00F02DD6"/>
    <w:pPr>
      <w:tabs>
        <w:tab w:val="center" w:pos="4513"/>
        <w:tab w:val="right" w:pos="9026"/>
      </w:tabs>
    </w:pPr>
  </w:style>
  <w:style w:type="character" w:customStyle="1" w:styleId="FooterChar">
    <w:name w:val="Footer Char"/>
    <w:basedOn w:val="DefaultParagraphFont"/>
    <w:link w:val="Footer"/>
    <w:uiPriority w:val="99"/>
    <w:rsid w:val="00F02DD6"/>
  </w:style>
  <w:style w:type="paragraph" w:styleId="NoSpacing">
    <w:name w:val="No Spacing"/>
    <w:uiPriority w:val="1"/>
    <w:rsid w:val="00F02DD6"/>
    <w:rPr>
      <w:rFonts w:ascii="Quicksand" w:hAnsi="Quicksand"/>
    </w:rPr>
  </w:style>
  <w:style w:type="paragraph" w:styleId="Title">
    <w:name w:val="Title"/>
    <w:aliases w:val="Subject of letter"/>
    <w:basedOn w:val="Normal"/>
    <w:next w:val="Normal"/>
    <w:link w:val="TitleChar"/>
    <w:uiPriority w:val="10"/>
    <w:qFormat/>
    <w:rsid w:val="00BA755C"/>
    <w:pPr>
      <w:contextualSpacing/>
    </w:pPr>
    <w:rPr>
      <w:rFonts w:eastAsiaTheme="majorEastAsia" w:cstheme="majorBidi"/>
      <w:b/>
      <w:color w:val="2B2171"/>
      <w:spacing w:val="-10"/>
      <w:kern w:val="28"/>
    </w:rPr>
  </w:style>
  <w:style w:type="character" w:customStyle="1" w:styleId="TitleChar">
    <w:name w:val="Title Char"/>
    <w:aliases w:val="Subject of letter Char"/>
    <w:basedOn w:val="DefaultParagraphFont"/>
    <w:link w:val="Title"/>
    <w:uiPriority w:val="10"/>
    <w:rsid w:val="00BA755C"/>
    <w:rPr>
      <w:rFonts w:ascii="Quicksand" w:eastAsiaTheme="majorEastAsia" w:hAnsi="Quicksand" w:cstheme="majorBidi"/>
      <w:b/>
      <w:color w:val="2B2171"/>
      <w:spacing w:val="-10"/>
      <w:kern w:val="28"/>
      <w:lang w:eastAsia="en-GB"/>
    </w:rPr>
  </w:style>
  <w:style w:type="paragraph" w:styleId="BodyText">
    <w:name w:val="Body Text"/>
    <w:basedOn w:val="Normal"/>
    <w:link w:val="BodyTextChar"/>
    <w:autoRedefine/>
    <w:uiPriority w:val="1"/>
    <w:rsid w:val="00BA1374"/>
    <w:pPr>
      <w:spacing w:before="177" w:line="201" w:lineRule="auto"/>
      <w:ind w:right="884"/>
    </w:pPr>
  </w:style>
  <w:style w:type="character" w:customStyle="1" w:styleId="BodyTextChar">
    <w:name w:val="Body Text Char"/>
    <w:basedOn w:val="DefaultParagraphFont"/>
    <w:link w:val="BodyText"/>
    <w:uiPriority w:val="1"/>
    <w:rsid w:val="00BA1374"/>
    <w:rPr>
      <w:rFonts w:ascii="Quicksand" w:eastAsia="Times New Roman" w:hAnsi="Quicksand" w:cs="Calibri"/>
      <w:lang w:eastAsia="en-GB"/>
    </w:rPr>
  </w:style>
  <w:style w:type="character" w:customStyle="1" w:styleId="Heading1Char">
    <w:name w:val="Heading 1 Char"/>
    <w:basedOn w:val="DefaultParagraphFont"/>
    <w:link w:val="Heading1"/>
    <w:rsid w:val="00BD7A2A"/>
    <w:rPr>
      <w:rFonts w:ascii="Quicksand" w:eastAsiaTheme="majorEastAsia" w:hAnsi="Quicksand" w:cstheme="minorHAnsi"/>
      <w:b/>
      <w:color w:val="2B2171"/>
      <w:sz w:val="44"/>
      <w:szCs w:val="44"/>
    </w:rPr>
  </w:style>
  <w:style w:type="character" w:customStyle="1" w:styleId="Heading2Char">
    <w:name w:val="Heading 2 Char"/>
    <w:basedOn w:val="DefaultParagraphFont"/>
    <w:link w:val="Heading2"/>
    <w:uiPriority w:val="9"/>
    <w:rsid w:val="00BD7A2A"/>
    <w:rPr>
      <w:rFonts w:ascii="Quicksand" w:eastAsiaTheme="majorEastAsia" w:hAnsi="Quicksand" w:cstheme="minorHAnsi"/>
      <w:b/>
      <w:color w:val="2B2171"/>
      <w:sz w:val="32"/>
      <w:szCs w:val="32"/>
    </w:rPr>
  </w:style>
  <w:style w:type="character" w:customStyle="1" w:styleId="Heading3Char">
    <w:name w:val="Heading 3 Char"/>
    <w:basedOn w:val="DefaultParagraphFont"/>
    <w:link w:val="Heading3"/>
    <w:uiPriority w:val="9"/>
    <w:rsid w:val="00F55CD1"/>
    <w:rPr>
      <w:rFonts w:ascii="Quicksand" w:eastAsiaTheme="majorEastAsia" w:hAnsi="Quicksand" w:cstheme="minorHAnsi"/>
      <w:b/>
      <w:color w:val="DF2A4B"/>
      <w:sz w:val="26"/>
      <w:szCs w:val="26"/>
    </w:rPr>
  </w:style>
  <w:style w:type="character" w:customStyle="1" w:styleId="Heading4Char">
    <w:name w:val="Heading 4 Char"/>
    <w:basedOn w:val="DefaultParagraphFont"/>
    <w:link w:val="Heading4"/>
    <w:uiPriority w:val="9"/>
    <w:rsid w:val="00F55CD1"/>
    <w:rPr>
      <w:rFonts w:ascii="Quicksand" w:eastAsiaTheme="majorEastAsia" w:hAnsi="Quicksand" w:cstheme="majorBidi"/>
      <w:b/>
      <w:iCs/>
    </w:rPr>
  </w:style>
  <w:style w:type="character" w:styleId="Hyperlink">
    <w:name w:val="Hyperlink"/>
    <w:basedOn w:val="DefaultParagraphFont"/>
    <w:uiPriority w:val="99"/>
    <w:unhideWhenUsed/>
    <w:rsid w:val="00BA755C"/>
    <w:rPr>
      <w:color w:val="0563C1" w:themeColor="hyperlink"/>
      <w:u w:val="single"/>
    </w:rPr>
  </w:style>
  <w:style w:type="character" w:styleId="UnresolvedMention">
    <w:name w:val="Unresolved Mention"/>
    <w:basedOn w:val="DefaultParagraphFont"/>
    <w:uiPriority w:val="99"/>
    <w:semiHidden/>
    <w:unhideWhenUsed/>
    <w:rsid w:val="00BA755C"/>
    <w:rPr>
      <w:color w:val="605E5C"/>
      <w:shd w:val="clear" w:color="auto" w:fill="E1DFDD"/>
    </w:rPr>
  </w:style>
  <w:style w:type="paragraph" w:styleId="ListParagraph">
    <w:name w:val="List Paragraph"/>
    <w:basedOn w:val="Normal"/>
    <w:uiPriority w:val="34"/>
    <w:qFormat/>
    <w:rsid w:val="006F426A"/>
    <w:pPr>
      <w:numPr>
        <w:numId w:val="11"/>
      </w:numPr>
      <w:tabs>
        <w:tab w:val="clear" w:pos="3686"/>
      </w:tabs>
      <w:spacing w:after="160" w:line="259" w:lineRule="auto"/>
      <w:contextualSpacing/>
    </w:pPr>
    <w:rPr>
      <w:rFonts w:eastAsiaTheme="minorHAnsi" w:cstheme="minorBidi"/>
      <w:lang w:eastAsia="en-US"/>
    </w:rPr>
  </w:style>
  <w:style w:type="character" w:styleId="FollowedHyperlink">
    <w:name w:val="FollowedHyperlink"/>
    <w:basedOn w:val="DefaultParagraphFont"/>
    <w:uiPriority w:val="99"/>
    <w:semiHidden/>
    <w:unhideWhenUsed/>
    <w:rsid w:val="002E7520"/>
    <w:rPr>
      <w:color w:val="954F72" w:themeColor="followedHyperlink"/>
      <w:u w:val="single"/>
    </w:rPr>
  </w:style>
  <w:style w:type="character" w:customStyle="1" w:styleId="A2">
    <w:name w:val="A2"/>
    <w:uiPriority w:val="99"/>
    <w:rsid w:val="00116CB8"/>
    <w:rPr>
      <w:rFonts w:cs="New Atten Round Book"/>
      <w:color w:val="FFFFFF"/>
      <w:sz w:val="20"/>
      <w:szCs w:val="20"/>
    </w:rPr>
  </w:style>
  <w:style w:type="character" w:styleId="CommentReference">
    <w:name w:val="annotation reference"/>
    <w:basedOn w:val="DefaultParagraphFont"/>
    <w:uiPriority w:val="99"/>
    <w:semiHidden/>
    <w:unhideWhenUsed/>
    <w:rsid w:val="00BA1374"/>
    <w:rPr>
      <w:sz w:val="16"/>
      <w:szCs w:val="16"/>
    </w:rPr>
  </w:style>
  <w:style w:type="paragraph" w:styleId="CommentText">
    <w:name w:val="annotation text"/>
    <w:basedOn w:val="Normal"/>
    <w:link w:val="CommentTextChar"/>
    <w:uiPriority w:val="99"/>
    <w:unhideWhenUsed/>
    <w:rsid w:val="00BA1374"/>
    <w:pPr>
      <w:widowControl w:val="0"/>
      <w:tabs>
        <w:tab w:val="clear" w:pos="3686"/>
      </w:tabs>
      <w:autoSpaceDE w:val="0"/>
      <w:autoSpaceDN w:val="0"/>
      <w:spacing w:line="240" w:lineRule="auto"/>
    </w:pPr>
    <w:rPr>
      <w:rFonts w:eastAsia="Quicksand" w:cs="Quicksand"/>
      <w:sz w:val="20"/>
      <w:szCs w:val="20"/>
      <w:lang w:val="en-US" w:eastAsia="en-US"/>
    </w:rPr>
  </w:style>
  <w:style w:type="character" w:customStyle="1" w:styleId="CommentTextChar">
    <w:name w:val="Comment Text Char"/>
    <w:basedOn w:val="DefaultParagraphFont"/>
    <w:link w:val="CommentText"/>
    <w:uiPriority w:val="99"/>
    <w:rsid w:val="00BA1374"/>
    <w:rPr>
      <w:rFonts w:ascii="Quicksand" w:eastAsia="Quicksand" w:hAnsi="Quicksand" w:cs="Quicksand"/>
      <w:sz w:val="20"/>
      <w:szCs w:val="20"/>
      <w:lang w:val="en-US"/>
    </w:rPr>
  </w:style>
  <w:style w:type="paragraph" w:styleId="CommentSubject">
    <w:name w:val="annotation subject"/>
    <w:basedOn w:val="CommentText"/>
    <w:next w:val="CommentText"/>
    <w:link w:val="CommentSubjectChar"/>
    <w:uiPriority w:val="99"/>
    <w:semiHidden/>
    <w:unhideWhenUsed/>
    <w:rsid w:val="00BA1374"/>
    <w:pPr>
      <w:widowControl/>
      <w:tabs>
        <w:tab w:val="left" w:pos="3686"/>
      </w:tabs>
      <w:autoSpaceDE/>
      <w:autoSpaceDN/>
    </w:pPr>
    <w:rPr>
      <w:rFonts w:eastAsia="Times New Roman" w:cs="Calibri"/>
      <w:b/>
      <w:bCs/>
      <w:lang w:val="en-GB" w:eastAsia="en-GB"/>
    </w:rPr>
  </w:style>
  <w:style w:type="character" w:customStyle="1" w:styleId="CommentSubjectChar">
    <w:name w:val="Comment Subject Char"/>
    <w:basedOn w:val="CommentTextChar"/>
    <w:link w:val="CommentSubject"/>
    <w:uiPriority w:val="99"/>
    <w:semiHidden/>
    <w:rsid w:val="00BA1374"/>
    <w:rPr>
      <w:rFonts w:ascii="Quicksand" w:eastAsia="Times New Roman" w:hAnsi="Quicksand" w:cs="Calibri"/>
      <w:b/>
      <w:bCs/>
      <w:sz w:val="20"/>
      <w:szCs w:val="20"/>
      <w:lang w:val="en-US" w:eastAsia="en-GB"/>
    </w:rPr>
  </w:style>
  <w:style w:type="paragraph" w:styleId="BalloonText">
    <w:name w:val="Balloon Text"/>
    <w:basedOn w:val="Normal"/>
    <w:link w:val="BalloonTextChar"/>
    <w:uiPriority w:val="99"/>
    <w:semiHidden/>
    <w:unhideWhenUsed/>
    <w:rsid w:val="00601D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D2B"/>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664672">
      <w:bodyDiv w:val="1"/>
      <w:marLeft w:val="0"/>
      <w:marRight w:val="0"/>
      <w:marTop w:val="0"/>
      <w:marBottom w:val="0"/>
      <w:divBdr>
        <w:top w:val="none" w:sz="0" w:space="0" w:color="auto"/>
        <w:left w:val="none" w:sz="0" w:space="0" w:color="auto"/>
        <w:bottom w:val="none" w:sz="0" w:space="0" w:color="auto"/>
        <w:right w:val="none" w:sz="0" w:space="0" w:color="auto"/>
      </w:divBdr>
    </w:div>
    <w:div w:id="16483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infocus_charity/" TargetMode="External"/><Relationship Id="rId13" Type="http://schemas.openxmlformats.org/officeDocument/2006/relationships/hyperlink" Target="mailto:hr@infocus-charity.org.u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infocus-charity.org.uk" TargetMode="External"/><Relationship Id="rId12" Type="http://schemas.openxmlformats.org/officeDocument/2006/relationships/header" Target="header1.xml"/><Relationship Id="rId17" Type="http://schemas.openxmlformats.org/officeDocument/2006/relationships/hyperlink" Target="https://infocus-charity.org.uk/policies/ex-%20offender-policy/" TargetMode="External"/><Relationship Id="rId2" Type="http://schemas.openxmlformats.org/officeDocument/2006/relationships/styles" Target="styles.xml"/><Relationship Id="rId16" Type="http://schemas.openxmlformats.org/officeDocument/2006/relationships/hyperlink" Target="https://infocus-charity.org.uk/policies/child-protection-and-safeguarding-policy-and-procedur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infocuscharity" TargetMode="External"/><Relationship Id="rId5" Type="http://schemas.openxmlformats.org/officeDocument/2006/relationships/footnotes" Target="footnotes.xml"/><Relationship Id="rId15" Type="http://schemas.openxmlformats.org/officeDocument/2006/relationships/hyperlink" Target="mailto:hr@infocus-charity.org.uk" TargetMode="External"/><Relationship Id="rId10" Type="http://schemas.openxmlformats.org/officeDocument/2006/relationships/hyperlink" Target="http://www.linkedin.com/company/infocuscharity/"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cebook.com/infocuscharity" TargetMode="External"/><Relationship Id="rId14" Type="http://schemas.openxmlformats.org/officeDocument/2006/relationships/hyperlink" Target="mailto:hr@infocus-charity.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Job%20Descriptions\Job%20Descriptions%20from%20Sept%202021\220314%20Job%20Application%20Template%202022%20onwar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220314 Job Application Template 2022 onwards.dotx</Template>
  <TotalTime>10</TotalTime>
  <Pages>9</Pages>
  <Words>2628</Words>
  <Characters>14986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McDonnell</dc:creator>
  <cp:keywords/>
  <dc:description/>
  <cp:lastModifiedBy>Kellie McDonnell</cp:lastModifiedBy>
  <cp:revision>3</cp:revision>
  <cp:lastPrinted>2021-08-31T17:17:00Z</cp:lastPrinted>
  <dcterms:created xsi:type="dcterms:W3CDTF">2026-09-25T07:26:00Z</dcterms:created>
  <dcterms:modified xsi:type="dcterms:W3CDTF">2026-09-25T14:34:00Z</dcterms:modified>
</cp:coreProperties>
</file>